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D3" w:rsidRPr="00220280" w:rsidRDefault="00D56BD3" w:rsidP="007B3B9B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АДМИНИСТРАЦИЯ</w:t>
      </w:r>
    </w:p>
    <w:p w:rsidR="00D56BD3" w:rsidRPr="00220280" w:rsidRDefault="00D56BD3" w:rsidP="007B3B9B">
      <w:pPr>
        <w:shd w:val="clear" w:color="auto" w:fill="FFFFFF"/>
        <w:spacing w:after="0" w:line="324" w:lineRule="exact"/>
        <w:ind w:left="14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D56BD3" w:rsidRPr="00220280" w:rsidRDefault="00D56BD3" w:rsidP="007B3B9B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ВЯТСКОЕ СЕЛЬСКОЕ ПОСЕЛЕНИЕ</w:t>
      </w:r>
    </w:p>
    <w:p w:rsidR="00D56BD3" w:rsidRPr="00220280" w:rsidRDefault="00D56BD3" w:rsidP="007B3B9B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ОМУТНИНСКОГО РАЙОНА</w:t>
      </w:r>
    </w:p>
    <w:p w:rsidR="00D56BD3" w:rsidRPr="00220280" w:rsidRDefault="00D56BD3" w:rsidP="007B3B9B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КИРОВСКОЙ ОБЛАСТИ</w:t>
      </w:r>
    </w:p>
    <w:p w:rsidR="00D56BD3" w:rsidRPr="005015F8" w:rsidRDefault="00D56BD3" w:rsidP="007B3B9B">
      <w:pPr>
        <w:shd w:val="clear" w:color="auto" w:fill="FFFFFF"/>
        <w:spacing w:before="7" w:line="324" w:lineRule="exact"/>
        <w:ind w:left="7"/>
        <w:jc w:val="center"/>
        <w:rPr>
          <w:szCs w:val="28"/>
        </w:rPr>
      </w:pPr>
    </w:p>
    <w:p w:rsidR="00D56BD3" w:rsidRPr="00220280" w:rsidRDefault="00D56BD3" w:rsidP="007B3B9B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r w:rsidRPr="00220280">
        <w:rPr>
          <w:rFonts w:ascii="Times New Roman" w:hAnsi="Times New Roman"/>
          <w:b/>
          <w:sz w:val="32"/>
          <w:szCs w:val="32"/>
        </w:rPr>
        <w:t>ПОСТАНОВЛЕНИЕ</w:t>
      </w:r>
    </w:p>
    <w:p w:rsidR="00D56BD3" w:rsidRPr="00220280" w:rsidRDefault="00D56BD3" w:rsidP="007B3B9B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18</w:t>
      </w:r>
      <w:r w:rsidRPr="00220280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>12</w:t>
      </w:r>
      <w:r w:rsidRPr="00220280">
        <w:rPr>
          <w:rFonts w:ascii="Times New Roman" w:hAnsi="Times New Roman"/>
          <w:spacing w:val="-4"/>
          <w:sz w:val="28"/>
          <w:szCs w:val="28"/>
        </w:rPr>
        <w:t>.202</w:t>
      </w:r>
      <w:r>
        <w:rPr>
          <w:rFonts w:ascii="Times New Roman" w:hAnsi="Times New Roman"/>
          <w:spacing w:val="-4"/>
          <w:sz w:val="28"/>
          <w:szCs w:val="28"/>
        </w:rPr>
        <w:t>5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     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</w:t>
      </w:r>
      <w:r w:rsidRPr="0022028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55</w:t>
      </w:r>
    </w:p>
    <w:p w:rsidR="00D56BD3" w:rsidRDefault="00D56BD3" w:rsidP="007B3B9B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  <w:r w:rsidRPr="00220280">
        <w:rPr>
          <w:rFonts w:ascii="Times New Roman" w:hAnsi="Times New Roman"/>
          <w:spacing w:val="-1"/>
          <w:sz w:val="28"/>
          <w:szCs w:val="28"/>
        </w:rPr>
        <w:t>дер. Ежово</w:t>
      </w:r>
    </w:p>
    <w:p w:rsidR="00D56BD3" w:rsidRPr="00220280" w:rsidRDefault="00D56BD3" w:rsidP="007B3B9B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</w:p>
    <w:p w:rsidR="00D56BD3" w:rsidRPr="00220280" w:rsidRDefault="00D56BD3" w:rsidP="007B3B9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постановление от 20.12.2023 № 85</w:t>
      </w:r>
    </w:p>
    <w:p w:rsidR="00D56BD3" w:rsidRPr="00220280" w:rsidRDefault="00D56BD3" w:rsidP="007B3B9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Об утверждении муниципальной программы</w:t>
      </w:r>
    </w:p>
    <w:p w:rsidR="00D56BD3" w:rsidRPr="00220280" w:rsidRDefault="00D56BD3" w:rsidP="007B3B9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«</w:t>
      </w:r>
      <w:r>
        <w:rPr>
          <w:rFonts w:ascii="Times New Roman" w:hAnsi="Times New Roman"/>
          <w:b/>
          <w:spacing w:val="-1"/>
          <w:sz w:val="28"/>
          <w:szCs w:val="28"/>
        </w:rPr>
        <w:t>Пожарная безопасность и социальная защита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в</w:t>
      </w:r>
    </w:p>
    <w:p w:rsidR="00D56BD3" w:rsidRDefault="00D56BD3" w:rsidP="007B3B9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Вятско</w:t>
      </w:r>
      <w:r>
        <w:rPr>
          <w:rFonts w:ascii="Times New Roman" w:hAnsi="Times New Roman"/>
          <w:b/>
          <w:spacing w:val="-1"/>
          <w:sz w:val="28"/>
          <w:szCs w:val="28"/>
        </w:rPr>
        <w:t>м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сельско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м поселении 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на 202</w:t>
      </w:r>
      <w:r>
        <w:rPr>
          <w:rFonts w:ascii="Times New Roman" w:hAnsi="Times New Roman"/>
          <w:b/>
          <w:spacing w:val="-1"/>
          <w:sz w:val="28"/>
          <w:szCs w:val="28"/>
        </w:rPr>
        <w:t>4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-202</w:t>
      </w:r>
      <w:r>
        <w:rPr>
          <w:rFonts w:ascii="Times New Roman" w:hAnsi="Times New Roman"/>
          <w:b/>
          <w:spacing w:val="-1"/>
          <w:sz w:val="28"/>
          <w:szCs w:val="28"/>
        </w:rPr>
        <w:t>8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годы»</w:t>
      </w:r>
      <w:r>
        <w:rPr>
          <w:rFonts w:ascii="Times New Roman" w:hAnsi="Times New Roman"/>
          <w:b/>
          <w:spacing w:val="-1"/>
          <w:sz w:val="28"/>
          <w:szCs w:val="28"/>
        </w:rPr>
        <w:t>»</w:t>
      </w:r>
    </w:p>
    <w:p w:rsidR="00D56BD3" w:rsidRDefault="00D56BD3" w:rsidP="007B3B9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D56BD3" w:rsidRPr="00702C3B" w:rsidRDefault="00D56BD3" w:rsidP="00002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702C3B"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муниципального</w:t>
      </w:r>
    </w:p>
    <w:p w:rsidR="00D56BD3" w:rsidRPr="00702C3B" w:rsidRDefault="00D56BD3" w:rsidP="00002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Вятское сельское поселение Омутнинского района Кировской области от 14</w:t>
      </w:r>
      <w:r w:rsidRPr="00702C3B">
        <w:rPr>
          <w:rFonts w:ascii="Times New Roman" w:hAnsi="Times New Roman"/>
          <w:sz w:val="28"/>
          <w:szCs w:val="28"/>
        </w:rPr>
        <w:t xml:space="preserve">.11.2013 г № </w:t>
      </w:r>
      <w:r>
        <w:rPr>
          <w:rFonts w:ascii="Times New Roman" w:hAnsi="Times New Roman"/>
          <w:sz w:val="28"/>
          <w:szCs w:val="28"/>
        </w:rPr>
        <w:t>55</w:t>
      </w:r>
      <w:r w:rsidRPr="00702C3B">
        <w:rPr>
          <w:rFonts w:ascii="Times New Roman" w:hAnsi="Times New Roman"/>
          <w:sz w:val="28"/>
          <w:szCs w:val="28"/>
        </w:rPr>
        <w:t xml:space="preserve"> «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программ муни</w:t>
      </w:r>
      <w:r>
        <w:rPr>
          <w:rFonts w:ascii="Times New Roman" w:hAnsi="Times New Roman"/>
          <w:sz w:val="28"/>
          <w:szCs w:val="28"/>
        </w:rPr>
        <w:t>ципального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Омутнинского района Кировской области», администрация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 Омутнинского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Кировской области ПОСТАНОВЛЯЕТ:</w:t>
      </w:r>
    </w:p>
    <w:p w:rsidR="00D56BD3" w:rsidRDefault="00D56BD3" w:rsidP="000021F7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D56BD3" w:rsidRPr="00BD4253" w:rsidRDefault="00D56BD3" w:rsidP="000021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 w:rsidRPr="00BD4253">
        <w:rPr>
          <w:rFonts w:ascii="Times New Roman" w:hAnsi="Times New Roman"/>
          <w:spacing w:val="-1"/>
          <w:sz w:val="28"/>
          <w:szCs w:val="28"/>
        </w:rPr>
        <w:t>Внести в постановление от 20.12.2023 № 85 «Об утверждении муниципальной программы «Пожарная безопасность и социальная защита в Вятском сельском поселении на 2024-2028 годы»»</w:t>
      </w:r>
      <w:r>
        <w:rPr>
          <w:rFonts w:ascii="Times New Roman" w:hAnsi="Times New Roman"/>
          <w:spacing w:val="-1"/>
          <w:sz w:val="28"/>
          <w:szCs w:val="28"/>
        </w:rPr>
        <w:t xml:space="preserve"> (с изменениями от 24.04.2024, от 10.07.2024, от 20.12.2024, от 28.01.2025, от 31.10.2025)</w:t>
      </w:r>
      <w:r w:rsidRPr="00BD4253">
        <w:rPr>
          <w:rFonts w:ascii="Times New Roman" w:hAnsi="Times New Roman"/>
          <w:spacing w:val="-1"/>
          <w:sz w:val="28"/>
          <w:szCs w:val="28"/>
        </w:rPr>
        <w:t xml:space="preserve"> следующие изменения:</w:t>
      </w:r>
    </w:p>
    <w:p w:rsidR="00D56BD3" w:rsidRDefault="00D56BD3" w:rsidP="000021F7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 паспорте муниципальной программы «Пожарная безопасность и социальная защита в Вятском сельском поселении на 2024 – 2028 годы» в абзаце «Объемы и источники финансирования» цифру 8195,684 тыс. рублей заменить на 8934,384 тыс. рублей.</w:t>
      </w:r>
    </w:p>
    <w:p w:rsidR="00D56BD3" w:rsidRDefault="00D56BD3" w:rsidP="000021F7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Раздел 5 изложить в новой редакции:</w:t>
      </w:r>
    </w:p>
    <w:p w:rsidR="00D56BD3" w:rsidRDefault="00D56BD3" w:rsidP="000021F7">
      <w:pPr>
        <w:pStyle w:val="ListParagraph"/>
        <w:shd w:val="clear" w:color="auto" w:fill="FFFFFF"/>
        <w:spacing w:after="0" w:line="240" w:lineRule="auto"/>
        <w:ind w:left="1140" w:right="14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D56BD3" w:rsidRPr="004F0879" w:rsidRDefault="00D56BD3" w:rsidP="000021F7">
      <w:pPr>
        <w:pStyle w:val="ListParagraph"/>
        <w:shd w:val="clear" w:color="auto" w:fill="FFFFFF"/>
        <w:tabs>
          <w:tab w:val="left" w:pos="2942"/>
        </w:tabs>
        <w:jc w:val="both"/>
        <w:rPr>
          <w:rFonts w:ascii="Times New Roman" w:hAnsi="Times New Roman"/>
          <w:b/>
          <w:sz w:val="28"/>
          <w:szCs w:val="28"/>
        </w:rPr>
      </w:pPr>
      <w:r w:rsidRPr="004F0879">
        <w:rPr>
          <w:rFonts w:ascii="Times New Roman" w:hAnsi="Times New Roman"/>
          <w:b/>
          <w:sz w:val="28"/>
          <w:szCs w:val="28"/>
        </w:rPr>
        <w:t xml:space="preserve">5. </w:t>
      </w:r>
      <w:r w:rsidRPr="004F0879">
        <w:rPr>
          <w:rFonts w:ascii="Times New Roman" w:hAnsi="Times New Roman"/>
          <w:b/>
          <w:spacing w:val="-1"/>
          <w:sz w:val="28"/>
          <w:szCs w:val="28"/>
        </w:rPr>
        <w:t>Система программных мероприятий</w:t>
      </w:r>
    </w:p>
    <w:p w:rsidR="00D56BD3" w:rsidRPr="004F0879" w:rsidRDefault="00D56BD3" w:rsidP="000021F7">
      <w:pPr>
        <w:pStyle w:val="ListParagraph"/>
        <w:shd w:val="clear" w:color="auto" w:fill="FFFFFF"/>
        <w:spacing w:line="278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4F0879">
        <w:rPr>
          <w:rFonts w:ascii="Times New Roman" w:hAnsi="Times New Roman"/>
          <w:sz w:val="28"/>
          <w:szCs w:val="28"/>
        </w:rPr>
        <w:t>Объемы финансирования по мероприятиям Программы, планируемым к реализации, определены в следующих размерах:</w:t>
      </w:r>
    </w:p>
    <w:p w:rsidR="00D56BD3" w:rsidRPr="004F0879" w:rsidRDefault="00D56BD3" w:rsidP="007B3B9B">
      <w:pPr>
        <w:pStyle w:val="ListParagraph"/>
        <w:numPr>
          <w:ilvl w:val="0"/>
          <w:numId w:val="1"/>
        </w:numPr>
        <w:spacing w:after="259" w:line="1" w:lineRule="exact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126"/>
        <w:gridCol w:w="1134"/>
        <w:gridCol w:w="1276"/>
        <w:gridCol w:w="1134"/>
        <w:gridCol w:w="1134"/>
        <w:gridCol w:w="1134"/>
        <w:gridCol w:w="1134"/>
      </w:tblGrid>
      <w:tr w:rsidR="00D56BD3" w:rsidRPr="003505F5" w:rsidTr="006950B2">
        <w:trPr>
          <w:trHeight w:val="59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505F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879">
              <w:rPr>
                <w:rFonts w:ascii="Times New Roman" w:hAnsi="Times New Roman"/>
                <w:spacing w:val="-4"/>
                <w:sz w:val="24"/>
                <w:szCs w:val="24"/>
              </w:rPr>
              <w:t>пп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Программные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мероприятия,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обеспечивающие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выполнение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D56BD3" w:rsidRPr="003505F5" w:rsidTr="006950B2">
        <w:trPr>
          <w:trHeight w:hRule="exact" w:val="718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D56BD3" w:rsidRPr="003505F5" w:rsidTr="006950B2">
        <w:trPr>
          <w:trHeight w:hRule="exact"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56BD3" w:rsidRPr="003505F5" w:rsidTr="006950B2">
        <w:trPr>
          <w:trHeight w:hRule="exact" w:val="9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МПО: заработная плата пожарных с начислениями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1194,9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1578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7B3B9B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1640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1640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1640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7694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D56BD3" w:rsidRPr="003505F5" w:rsidTr="006950B2">
        <w:trPr>
          <w:trHeight w:hRule="exact" w:val="14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Противопожарная</w:t>
            </w:r>
          </w:p>
          <w:p w:rsidR="00D56BD3" w:rsidRPr="004F0879" w:rsidRDefault="00D56BD3" w:rsidP="006950B2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опашка</w:t>
            </w:r>
          </w:p>
          <w:p w:rsidR="00D56BD3" w:rsidRPr="004F0879" w:rsidRDefault="00D56BD3" w:rsidP="006950B2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  <w:p w:rsidR="00D56BD3" w:rsidRPr="004F0879" w:rsidRDefault="00D56BD3" w:rsidP="006950B2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населенных</w:t>
            </w:r>
          </w:p>
          <w:p w:rsidR="00D56BD3" w:rsidRPr="004F0879" w:rsidRDefault="00D56BD3" w:rsidP="006950B2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пунктов</w:t>
            </w:r>
          </w:p>
          <w:p w:rsidR="00D56BD3" w:rsidRPr="004F0879" w:rsidRDefault="00D56BD3" w:rsidP="006950B2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0,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BD3" w:rsidRPr="003505F5" w:rsidTr="006950B2">
        <w:trPr>
          <w:trHeight w:hRule="exact" w:val="11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1"/>
                <w:sz w:val="24"/>
                <w:szCs w:val="24"/>
              </w:rPr>
              <w:t>Дрова для отопления пожарного бокса в деревне Зимино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225,0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BD3" w:rsidRPr="003505F5" w:rsidTr="006950B2">
        <w:trPr>
          <w:trHeight w:hRule="exact" w:val="9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1"/>
                <w:sz w:val="24"/>
                <w:szCs w:val="24"/>
              </w:rPr>
              <w:t>Оплата за электроэнергию в пожарном боксе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2,3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505F5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D3" w:rsidRPr="004F0879" w:rsidRDefault="00D56BD3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BD3" w:rsidRPr="003505F5" w:rsidTr="006950B2">
        <w:trPr>
          <w:trHeight w:hRule="exact" w:val="6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Зап. части, ГСМ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инвентарь</w:t>
            </w:r>
          </w:p>
          <w:p w:rsidR="00D56BD3" w:rsidRPr="004F0879" w:rsidRDefault="00D56BD3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26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17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12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55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662</w:t>
            </w:r>
          </w:p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D56BD3" w:rsidRPr="003505F5" w:rsidTr="006950B2">
        <w:trPr>
          <w:trHeight w:hRule="exact"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Страховка и медосмотр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13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15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45,022</w:t>
            </w:r>
          </w:p>
        </w:tc>
      </w:tr>
      <w:tr w:rsidR="00D56BD3" w:rsidRPr="003505F5" w:rsidTr="006950B2">
        <w:trPr>
          <w:trHeight w:hRule="exact"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Ремонт пожарного бокса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340,000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50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840,000</w:t>
            </w:r>
          </w:p>
        </w:tc>
      </w:tr>
      <w:tr w:rsidR="00D56BD3" w:rsidRPr="003505F5" w:rsidTr="006950B2">
        <w:trPr>
          <w:trHeight w:hRule="exact"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1641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2179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7B3B9B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1736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7B3B9B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1688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1688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</w:t>
            </w: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  <w:p w:rsidR="00D56BD3" w:rsidRPr="004F0879" w:rsidRDefault="00D56BD3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BD3" w:rsidRPr="004F0879" w:rsidRDefault="00D56BD3" w:rsidP="00BF638B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505F5">
              <w:rPr>
                <w:rFonts w:ascii="Times New Roman" w:hAnsi="Times New Roman"/>
                <w:spacing w:val="-3"/>
                <w:sz w:val="24"/>
                <w:szCs w:val="24"/>
              </w:rPr>
              <w:t>8934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384</w:t>
            </w:r>
          </w:p>
        </w:tc>
      </w:tr>
    </w:tbl>
    <w:p w:rsidR="00D56BD3" w:rsidRPr="00BD4253" w:rsidRDefault="00D56BD3" w:rsidP="000021F7">
      <w:pPr>
        <w:pStyle w:val="ListParagraph"/>
        <w:numPr>
          <w:ilvl w:val="0"/>
          <w:numId w:val="1"/>
        </w:numPr>
        <w:ind w:left="0" w:firstLine="349"/>
        <w:jc w:val="both"/>
        <w:rPr>
          <w:rStyle w:val="s3"/>
          <w:rFonts w:ascii="Times New Roman" w:hAnsi="Times New Roman"/>
          <w:sz w:val="28"/>
          <w:szCs w:val="28"/>
        </w:rPr>
      </w:pPr>
      <w:r w:rsidRPr="00BD425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BD4253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D56BD3" w:rsidRPr="002D7C5B" w:rsidRDefault="00D56BD3" w:rsidP="000021F7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7C5B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D56BD3" w:rsidRDefault="00D56BD3" w:rsidP="000021F7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D56BD3" w:rsidRDefault="00D56BD3" w:rsidP="007B3B9B">
      <w:pPr>
        <w:rPr>
          <w:rFonts w:ascii="Times New Roman" w:hAnsi="Times New Roman"/>
          <w:sz w:val="24"/>
          <w:szCs w:val="24"/>
        </w:rPr>
      </w:pPr>
    </w:p>
    <w:p w:rsidR="00D56BD3" w:rsidRDefault="00D56BD3" w:rsidP="007B3B9B">
      <w:pPr>
        <w:rPr>
          <w:rFonts w:ascii="Times New Roman" w:hAnsi="Times New Roman"/>
          <w:sz w:val="24"/>
          <w:szCs w:val="24"/>
        </w:rPr>
      </w:pPr>
    </w:p>
    <w:p w:rsidR="00D56BD3" w:rsidRPr="00BD425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BD425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BD4253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D56BD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253">
        <w:rPr>
          <w:rFonts w:ascii="Times New Roman" w:hAnsi="Times New Roman"/>
          <w:sz w:val="28"/>
          <w:szCs w:val="28"/>
        </w:rPr>
        <w:t>Вятского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                                     Бабкина С.В.</w:t>
      </w:r>
    </w:p>
    <w:p w:rsidR="00D56BD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BD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BD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BD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BD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BD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BD3" w:rsidRPr="00C23859" w:rsidRDefault="00D56BD3" w:rsidP="009D0466">
      <w:pPr>
        <w:jc w:val="center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АКТ</w:t>
      </w:r>
    </w:p>
    <w:p w:rsidR="00D56BD3" w:rsidRDefault="00D56BD3" w:rsidP="009D0466">
      <w:pPr>
        <w:jc w:val="center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D56BD3" w:rsidRPr="00C23859" w:rsidRDefault="00D56BD3" w:rsidP="009D0466">
      <w:pPr>
        <w:jc w:val="center"/>
        <w:rPr>
          <w:rFonts w:ascii="Times New Roman" w:hAnsi="Times New Roman"/>
          <w:sz w:val="28"/>
          <w:szCs w:val="28"/>
        </w:rPr>
      </w:pPr>
    </w:p>
    <w:p w:rsidR="00D56BD3" w:rsidRPr="00C23859" w:rsidRDefault="00D56BD3" w:rsidP="009D0466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Дер. Ежово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C2385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18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C2385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C23859">
        <w:rPr>
          <w:rFonts w:ascii="Times New Roman" w:hAnsi="Times New Roman"/>
          <w:sz w:val="28"/>
          <w:szCs w:val="28"/>
        </w:rPr>
        <w:t xml:space="preserve"> года</w:t>
      </w:r>
    </w:p>
    <w:p w:rsidR="00D56BD3" w:rsidRPr="007B64D0" w:rsidRDefault="00D56BD3" w:rsidP="009D0466">
      <w:pPr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 сельского поселения Омутнинского района Кировской области </w:t>
      </w:r>
      <w:r>
        <w:rPr>
          <w:rFonts w:ascii="Times New Roman" w:hAnsi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/>
          <w:sz w:val="28"/>
          <w:szCs w:val="28"/>
        </w:rPr>
        <w:t>, в пр</w:t>
      </w:r>
      <w:r>
        <w:rPr>
          <w:rFonts w:ascii="Times New Roman" w:hAnsi="Times New Roman"/>
          <w:sz w:val="28"/>
          <w:szCs w:val="28"/>
        </w:rPr>
        <w:t xml:space="preserve">исутствии депутата  Вятской  сельской Думы третьего созыва </w:t>
      </w:r>
      <w:r w:rsidRPr="00C23859">
        <w:rPr>
          <w:rFonts w:ascii="Times New Roman" w:hAnsi="Times New Roman"/>
          <w:sz w:val="28"/>
          <w:szCs w:val="28"/>
        </w:rPr>
        <w:t xml:space="preserve">Вязовиковой М.В., специалиста администрации Вятского сельского поселения </w:t>
      </w:r>
      <w:r>
        <w:rPr>
          <w:rFonts w:ascii="Times New Roman" w:hAnsi="Times New Roman"/>
          <w:sz w:val="28"/>
          <w:szCs w:val="28"/>
        </w:rPr>
        <w:t>Горбань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Н.  подписала</w:t>
      </w:r>
      <w:r w:rsidRPr="00C23859">
        <w:rPr>
          <w:rFonts w:ascii="Times New Roman" w:hAnsi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Омутнинского района Кировской области от </w:t>
      </w:r>
      <w:r>
        <w:rPr>
          <w:rFonts w:ascii="Times New Roman" w:hAnsi="Times New Roman"/>
          <w:sz w:val="28"/>
          <w:szCs w:val="28"/>
        </w:rPr>
        <w:t>18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C2385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 xml:space="preserve">5 № 55 </w:t>
      </w:r>
      <w:r w:rsidRPr="0083327B">
        <w:rPr>
          <w:rFonts w:ascii="Times New Roman" w:hAnsi="Times New Roman"/>
          <w:sz w:val="28"/>
          <w:szCs w:val="28"/>
        </w:rPr>
        <w:t>«О внесении изменений в постановление от 20.12.2023 № 85 «</w:t>
      </w:r>
      <w:r w:rsidRPr="0083327B">
        <w:rPr>
          <w:rFonts w:ascii="Times New Roman" w:hAnsi="Times New Roman"/>
          <w:spacing w:val="-1"/>
          <w:sz w:val="28"/>
          <w:szCs w:val="28"/>
        </w:rPr>
        <w:t>Об утверждении муниципальной Программы «Пожарная безопасность и социальная защита в Вятском сельском поселении на 2024-2028 годы</w:t>
      </w:r>
      <w:r w:rsidRPr="0083327B">
        <w:rPr>
          <w:rFonts w:ascii="Times New Roman" w:hAnsi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обнародовано 18</w:t>
      </w:r>
      <w:r w:rsidRPr="007B64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7B64D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7B64D0">
        <w:rPr>
          <w:rFonts w:ascii="Times New Roman" w:hAnsi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hAnsi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hAnsi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D56BD3" w:rsidRPr="00C23859" w:rsidRDefault="00D56BD3" w:rsidP="009D0466">
      <w:pPr>
        <w:shd w:val="clear" w:color="auto" w:fill="FFFFFF"/>
        <w:spacing w:before="7"/>
        <w:ind w:right="14"/>
        <w:rPr>
          <w:rFonts w:ascii="Times New Roman" w:hAnsi="Times New Roman"/>
          <w:b/>
          <w:spacing w:val="-1"/>
          <w:sz w:val="28"/>
          <w:szCs w:val="28"/>
        </w:rPr>
      </w:pPr>
    </w:p>
    <w:p w:rsidR="00D56BD3" w:rsidRPr="00C23859" w:rsidRDefault="00D56BD3" w:rsidP="009D0466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D56BD3" w:rsidRPr="00C23859" w:rsidRDefault="00D56BD3" w:rsidP="009D0466">
      <w:pPr>
        <w:shd w:val="clear" w:color="auto" w:fill="FFFFFF"/>
        <w:spacing w:before="317"/>
        <w:ind w:left="22"/>
        <w:rPr>
          <w:rFonts w:ascii="Times New Roman" w:hAnsi="Times New Roman"/>
          <w:sz w:val="28"/>
          <w:szCs w:val="28"/>
        </w:rPr>
      </w:pPr>
    </w:p>
    <w:p w:rsidR="00D56BD3" w:rsidRPr="00C23859" w:rsidRDefault="00D56BD3" w:rsidP="009D0466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56BD3" w:rsidRPr="00C23859" w:rsidRDefault="00D56BD3" w:rsidP="009D0466">
      <w:pPr>
        <w:rPr>
          <w:rFonts w:ascii="Times New Roman" w:hAnsi="Times New Roman"/>
          <w:sz w:val="28"/>
          <w:szCs w:val="28"/>
        </w:rPr>
      </w:pPr>
    </w:p>
    <w:p w:rsidR="00D56BD3" w:rsidRPr="00C23859" w:rsidRDefault="00D56BD3" w:rsidP="009D04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/>
          <w:sz w:val="28"/>
          <w:szCs w:val="28"/>
        </w:rPr>
        <w:t xml:space="preserve">                               С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Бабкина</w:t>
      </w:r>
    </w:p>
    <w:p w:rsidR="00D56BD3" w:rsidRPr="00C23859" w:rsidRDefault="00D56BD3" w:rsidP="009D0466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D56BD3" w:rsidRPr="00C23859" w:rsidRDefault="00D56BD3" w:rsidP="009D04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/>
          <w:sz w:val="28"/>
          <w:szCs w:val="28"/>
        </w:rPr>
        <w:t xml:space="preserve"> </w:t>
      </w:r>
    </w:p>
    <w:p w:rsidR="00D56BD3" w:rsidRPr="00C23859" w:rsidRDefault="00D56BD3" w:rsidP="009D04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Горбань</w:t>
      </w:r>
    </w:p>
    <w:p w:rsidR="00D56BD3" w:rsidRPr="00BD4253" w:rsidRDefault="00D56BD3" w:rsidP="009D04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BD3" w:rsidRDefault="00D56BD3" w:rsidP="007B3B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BD3" w:rsidRDefault="00D56BD3"/>
    <w:sectPr w:rsidR="00D56BD3" w:rsidSect="0045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5E9055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B9B"/>
    <w:rsid w:val="000021F7"/>
    <w:rsid w:val="00220280"/>
    <w:rsid w:val="002D7C5B"/>
    <w:rsid w:val="003505F5"/>
    <w:rsid w:val="00452C6E"/>
    <w:rsid w:val="004F0879"/>
    <w:rsid w:val="005015F8"/>
    <w:rsid w:val="006950B2"/>
    <w:rsid w:val="00702C3B"/>
    <w:rsid w:val="007B3B9B"/>
    <w:rsid w:val="007B64D0"/>
    <w:rsid w:val="007F2F76"/>
    <w:rsid w:val="0083327B"/>
    <w:rsid w:val="009D0466"/>
    <w:rsid w:val="00A86DFA"/>
    <w:rsid w:val="00BD4253"/>
    <w:rsid w:val="00BF638B"/>
    <w:rsid w:val="00C23859"/>
    <w:rsid w:val="00D56BD3"/>
    <w:rsid w:val="00E7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C6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3B9B"/>
    <w:pPr>
      <w:ind w:left="720"/>
      <w:contextualSpacing/>
    </w:pPr>
  </w:style>
  <w:style w:type="character" w:customStyle="1" w:styleId="s3">
    <w:name w:val="s3"/>
    <w:basedOn w:val="DefaultParagraphFont"/>
    <w:uiPriority w:val="99"/>
    <w:rsid w:val="007B3B9B"/>
    <w:rPr>
      <w:rFonts w:cs="Times New Roman"/>
    </w:rPr>
  </w:style>
  <w:style w:type="character" w:styleId="Hyperlink">
    <w:name w:val="Hyperlink"/>
    <w:basedOn w:val="DefaultParagraphFont"/>
    <w:uiPriority w:val="99"/>
    <w:rsid w:val="007B3B9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3</Pages>
  <Words>720</Words>
  <Characters>4105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2025-12-17T08:41:00Z</cp:lastPrinted>
  <dcterms:created xsi:type="dcterms:W3CDTF">2025-11-11T06:49:00Z</dcterms:created>
  <dcterms:modified xsi:type="dcterms:W3CDTF">2025-12-18T06:27:00Z</dcterms:modified>
</cp:coreProperties>
</file>