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BC" w:rsidRPr="00E41891" w:rsidRDefault="003A6CBC" w:rsidP="003C32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41891">
        <w:rPr>
          <w:rFonts w:ascii="Times New Roman" w:hAnsi="Times New Roman"/>
          <w:b/>
          <w:sz w:val="28"/>
          <w:szCs w:val="28"/>
        </w:rPr>
        <w:t>АДМИНИСТРАЦИЯ</w:t>
      </w:r>
    </w:p>
    <w:p w:rsidR="003A6CBC" w:rsidRPr="00E41891" w:rsidRDefault="003A6CBC" w:rsidP="003C32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41891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3A6CBC" w:rsidRPr="00E41891" w:rsidRDefault="003A6CBC" w:rsidP="003C32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41891">
        <w:rPr>
          <w:rFonts w:ascii="Times New Roman" w:hAnsi="Times New Roman"/>
          <w:b/>
          <w:sz w:val="28"/>
          <w:szCs w:val="28"/>
        </w:rPr>
        <w:t>ВЯТСКОЕ СЕЛЬСКОЕ ПОСЕЛЕНИЕ</w:t>
      </w:r>
    </w:p>
    <w:p w:rsidR="003A6CBC" w:rsidRPr="00E41891" w:rsidRDefault="003A6CBC" w:rsidP="003C32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41891">
        <w:rPr>
          <w:rFonts w:ascii="Times New Roman" w:hAnsi="Times New Roman"/>
          <w:b/>
          <w:sz w:val="28"/>
          <w:szCs w:val="28"/>
        </w:rPr>
        <w:t>ОМУТНИНСКОГО РАЙОНА</w:t>
      </w:r>
    </w:p>
    <w:p w:rsidR="003A6CBC" w:rsidRDefault="003A6CBC" w:rsidP="003C32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41891"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3A6CBC" w:rsidRDefault="003A6CBC" w:rsidP="003C32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A6CBC" w:rsidRDefault="003A6CBC" w:rsidP="003C32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3A6CBC" w:rsidRDefault="003A6CBC" w:rsidP="003C3222">
      <w:pPr>
        <w:spacing w:after="0"/>
        <w:rPr>
          <w:rFonts w:ascii="Times New Roman" w:hAnsi="Times New Roman"/>
          <w:sz w:val="28"/>
          <w:szCs w:val="28"/>
        </w:rPr>
      </w:pPr>
    </w:p>
    <w:p w:rsidR="003A6CBC" w:rsidRDefault="003A6CBC" w:rsidP="003C32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08.12.20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25                                                                                                      № 47</w:t>
      </w:r>
    </w:p>
    <w:p w:rsidR="003A6CBC" w:rsidRDefault="003A6CBC" w:rsidP="003C322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Ежово</w:t>
      </w:r>
    </w:p>
    <w:p w:rsidR="003A6CBC" w:rsidRDefault="003A6CBC" w:rsidP="003C322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A6CBC" w:rsidRDefault="003A6CBC" w:rsidP="003C32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назначении публичных слушаний</w:t>
      </w:r>
    </w:p>
    <w:p w:rsidR="003A6CBC" w:rsidRDefault="003A6CBC" w:rsidP="003C32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проекту бюджета муниципального образования </w:t>
      </w:r>
    </w:p>
    <w:p w:rsidR="003A6CBC" w:rsidRDefault="003A6CBC" w:rsidP="003C32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Вятское сельское поселение Омутнинского района </w:t>
      </w:r>
    </w:p>
    <w:p w:rsidR="003A6CBC" w:rsidRDefault="003A6CBC" w:rsidP="0056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Кировской области на 2026 год </w:t>
      </w:r>
    </w:p>
    <w:p w:rsidR="003A6CBC" w:rsidRDefault="003A6CBC" w:rsidP="00566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плановый период 2027 и 2028 годы</w:t>
      </w:r>
    </w:p>
    <w:p w:rsidR="003A6CBC" w:rsidRDefault="003A6CBC" w:rsidP="003C32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A6CBC" w:rsidRDefault="003A6CBC" w:rsidP="00746B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соответствии с подпунктом 4 пункта 1 ст.8 Устава Вятского сельского поселения администрация  Вятского сельского поселения ПОСТАНОВЛЯЕТ:</w:t>
      </w:r>
    </w:p>
    <w:p w:rsidR="003A6CBC" w:rsidRDefault="003A6CBC" w:rsidP="00746BB8">
      <w:pPr>
        <w:pStyle w:val="ListParagraph"/>
        <w:numPr>
          <w:ilvl w:val="0"/>
          <w:numId w:val="1"/>
        </w:numPr>
        <w:spacing w:after="0"/>
        <w:ind w:left="0"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публичные слушания по проекту бюджета муниципального образования Вятское сельское поселение Омутнинского района Кировской области на 2026 год и плановый период 2027 и 2028 годы  12 декабря 2025 года в 10.00., в здании администрации Вятского сельского поселения.</w:t>
      </w:r>
    </w:p>
    <w:p w:rsidR="003A6CBC" w:rsidRPr="007D0925" w:rsidRDefault="003A6CBC" w:rsidP="00746BB8">
      <w:pPr>
        <w:pStyle w:val="ListParagraph"/>
        <w:numPr>
          <w:ilvl w:val="0"/>
          <w:numId w:val="1"/>
        </w:numPr>
        <w:ind w:left="0" w:firstLine="360"/>
        <w:jc w:val="both"/>
        <w:rPr>
          <w:rStyle w:val="s3"/>
          <w:sz w:val="28"/>
          <w:szCs w:val="28"/>
        </w:rPr>
      </w:pPr>
      <w:r w:rsidRPr="007D0925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7D0925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7D0925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7D0925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7D0925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7D0925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7D0925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7D0925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7D0925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7D0925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7D0925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7D0925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7D0925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3A6CBC" w:rsidRDefault="003A6CBC" w:rsidP="00746BB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обнародования.</w:t>
      </w:r>
    </w:p>
    <w:p w:rsidR="003A6CBC" w:rsidRDefault="003A6CBC" w:rsidP="00746BB8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3A6CBC" w:rsidRDefault="003A6CBC" w:rsidP="003C3222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3A6CBC" w:rsidRDefault="003A6CBC" w:rsidP="003C3222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3A6CBC" w:rsidRDefault="003A6CBC" w:rsidP="003C3222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3A6CBC" w:rsidRDefault="003A6CBC" w:rsidP="003C3222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Вятского сельского поселения                                        Бабкина С.В.</w:t>
      </w:r>
    </w:p>
    <w:p w:rsidR="003A6CB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F68DC">
        <w:rPr>
          <w:rFonts w:ascii="Times New Roman" w:hAnsi="Times New Roman"/>
          <w:sz w:val="28"/>
          <w:szCs w:val="28"/>
          <w:lang w:eastAsia="ru-RU"/>
        </w:rPr>
        <w:t>АКТ</w:t>
      </w: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F68DC">
        <w:rPr>
          <w:rFonts w:ascii="Times New Roman" w:hAnsi="Times New Roman"/>
          <w:sz w:val="28"/>
          <w:szCs w:val="28"/>
          <w:lang w:eastAsia="ru-RU"/>
        </w:rPr>
        <w:t>об обнародовании нормативного правового акта</w:t>
      </w: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F68DC">
        <w:rPr>
          <w:rFonts w:ascii="Times New Roman" w:hAnsi="Times New Roman"/>
          <w:sz w:val="28"/>
          <w:szCs w:val="28"/>
          <w:lang w:eastAsia="ru-RU"/>
        </w:rPr>
        <w:t xml:space="preserve">Дер. Ежово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08 декабря  2025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 года</w:t>
      </w: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A6CBC" w:rsidRDefault="003A6CBC" w:rsidP="00746B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Глава Вятского  сельского поселения Омутнинского района Кировской области </w:t>
      </w:r>
      <w:r>
        <w:rPr>
          <w:rFonts w:ascii="Times New Roman" w:hAnsi="Times New Roman"/>
          <w:sz w:val="28"/>
          <w:szCs w:val="28"/>
          <w:lang w:eastAsia="ru-RU"/>
        </w:rPr>
        <w:t>Бабкина Светлана Владимировна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, в присутствии депутата  </w:t>
      </w:r>
      <w:r>
        <w:rPr>
          <w:rFonts w:ascii="Times New Roman" w:hAnsi="Times New Roman"/>
          <w:sz w:val="28"/>
          <w:szCs w:val="28"/>
          <w:lang w:eastAsia="ru-RU"/>
        </w:rPr>
        <w:t>Вятской       сельской Думы третье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го созыва  </w:t>
      </w:r>
      <w:r>
        <w:rPr>
          <w:rFonts w:ascii="Times New Roman" w:hAnsi="Times New Roman"/>
          <w:sz w:val="28"/>
          <w:szCs w:val="28"/>
          <w:lang w:eastAsia="ru-RU"/>
        </w:rPr>
        <w:t>Вязовиковой М</w:t>
      </w:r>
      <w:r w:rsidRPr="000F68D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.,  специалиста администрации Вятского сельского поселения </w:t>
      </w:r>
      <w:r>
        <w:rPr>
          <w:rFonts w:ascii="Times New Roman" w:hAnsi="Times New Roman"/>
          <w:sz w:val="28"/>
          <w:szCs w:val="28"/>
          <w:lang w:eastAsia="ru-RU"/>
        </w:rPr>
        <w:t>Быданцевой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0F68D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Л</w:t>
      </w:r>
      <w:r w:rsidRPr="000F68DC">
        <w:rPr>
          <w:rFonts w:ascii="Times New Roman" w:hAnsi="Times New Roman"/>
          <w:sz w:val="28"/>
          <w:szCs w:val="28"/>
          <w:lang w:eastAsia="ru-RU"/>
        </w:rPr>
        <w:t>.  подписал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 настоящий акт  о том, что </w:t>
      </w:r>
      <w:r>
        <w:rPr>
          <w:rFonts w:ascii="Times New Roman" w:hAnsi="Times New Roman"/>
          <w:sz w:val="28"/>
          <w:szCs w:val="28"/>
          <w:lang w:eastAsia="ru-RU"/>
        </w:rPr>
        <w:t>постановление администрации муниципального образования Вятское сельское поселение Омутнинского района Кировской области  от 08</w:t>
      </w:r>
      <w:r w:rsidRPr="000F68D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12</w:t>
      </w:r>
      <w:r w:rsidRPr="000F68D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2025 № 47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  «</w:t>
      </w:r>
      <w:r w:rsidRPr="00746BB8">
        <w:rPr>
          <w:rFonts w:ascii="Times New Roman" w:hAnsi="Times New Roman"/>
          <w:b/>
          <w:sz w:val="28"/>
          <w:szCs w:val="28"/>
        </w:rPr>
        <w:t>О назначении публичных слушаний по проекту бюджета муниципального образования Вятское сельское поселение Омутнинского района Кировской области на 2026 год и плановый период 2027 и 2028 годы</w:t>
      </w:r>
      <w:r w:rsidRPr="000F68DC">
        <w:rPr>
          <w:rFonts w:ascii="Times New Roman" w:hAnsi="Times New Roman"/>
          <w:bCs/>
          <w:spacing w:val="-5"/>
          <w:w w:val="121"/>
          <w:sz w:val="28"/>
          <w:szCs w:val="28"/>
          <w:lang w:eastAsia="ru-RU"/>
        </w:rPr>
        <w:t>»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,  </w:t>
      </w:r>
      <w:r>
        <w:rPr>
          <w:rFonts w:ascii="Times New Roman" w:hAnsi="Times New Roman"/>
          <w:sz w:val="28"/>
          <w:szCs w:val="28"/>
        </w:rPr>
        <w:t>обнародовано 08</w:t>
      </w:r>
      <w:r w:rsidRPr="007B64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Pr="007B64D0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7B64D0">
        <w:rPr>
          <w:rFonts w:ascii="Times New Roman" w:hAnsi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hAnsi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hAnsi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</w:p>
    <w:p w:rsidR="003A6CBC" w:rsidRPr="007D0925" w:rsidRDefault="003A6CBC" w:rsidP="002D2D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6CBC" w:rsidRPr="000F68DC" w:rsidRDefault="003A6CBC" w:rsidP="002D2DA7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68DC">
        <w:rPr>
          <w:rFonts w:ascii="Times New Roman" w:hAnsi="Times New Roman"/>
          <w:sz w:val="28"/>
          <w:szCs w:val="28"/>
          <w:lang w:eastAsia="ru-RU"/>
        </w:rPr>
        <w:t xml:space="preserve"> Дер. Ежово, ул. Логовая, 18, администрация Вятского сельского поселения.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Дер. Зимино, ул. Школьная, 25</w:t>
      </w:r>
      <w:r w:rsidRPr="000F68DC">
        <w:rPr>
          <w:rFonts w:ascii="Times New Roman" w:hAnsi="Times New Roman"/>
          <w:sz w:val="28"/>
          <w:szCs w:val="28"/>
          <w:lang w:eastAsia="ru-RU"/>
        </w:rPr>
        <w:t>, здание школы.</w:t>
      </w:r>
    </w:p>
    <w:p w:rsidR="003A6CBC" w:rsidRPr="000F68DC" w:rsidRDefault="003A6CBC" w:rsidP="003C3222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left="22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F68DC">
        <w:rPr>
          <w:rFonts w:ascii="Times New Roman" w:hAnsi="Times New Roman"/>
          <w:sz w:val="28"/>
          <w:szCs w:val="28"/>
          <w:lang w:eastAsia="ru-RU"/>
        </w:rPr>
        <w:t xml:space="preserve">Глава Вятского сельского поселения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0F68D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Бабкина</w:t>
      </w: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F68DC">
        <w:rPr>
          <w:rFonts w:ascii="Times New Roman" w:hAnsi="Times New Roman"/>
          <w:sz w:val="28"/>
          <w:szCs w:val="28"/>
          <w:lang w:eastAsia="ru-RU"/>
        </w:rPr>
        <w:t xml:space="preserve">Депутат Вятской  сельской Думы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М</w:t>
      </w:r>
      <w:r w:rsidRPr="000F68D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Вязовикова</w:t>
      </w: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F68DC">
        <w:rPr>
          <w:rFonts w:ascii="Times New Roman" w:hAnsi="Times New Roman"/>
          <w:sz w:val="28"/>
          <w:szCs w:val="28"/>
          <w:lang w:eastAsia="ru-RU"/>
        </w:rPr>
        <w:t xml:space="preserve">Специалист администрации МО </w:t>
      </w: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F68DC">
        <w:rPr>
          <w:rFonts w:ascii="Times New Roman" w:hAnsi="Times New Roman"/>
          <w:sz w:val="28"/>
          <w:szCs w:val="28"/>
          <w:lang w:eastAsia="ru-RU"/>
        </w:rPr>
        <w:t xml:space="preserve">Вятское сельское поселение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0F68D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Л</w:t>
      </w:r>
      <w:r w:rsidRPr="000F68DC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Быданцева</w:t>
      </w:r>
    </w:p>
    <w:p w:rsidR="003A6CBC" w:rsidRPr="000F68DC" w:rsidRDefault="003A6CBC" w:rsidP="003C3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A6CBC" w:rsidRDefault="003A6CBC" w:rsidP="003C3222"/>
    <w:sectPr w:rsidR="003A6CBC" w:rsidSect="00427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0171A"/>
    <w:multiLevelType w:val="hybridMultilevel"/>
    <w:tmpl w:val="32E4AC64"/>
    <w:lvl w:ilvl="0" w:tplc="59100C7C">
      <w:start w:val="1"/>
      <w:numFmt w:val="decimal"/>
      <w:lvlText w:val="%1."/>
      <w:lvlJc w:val="left"/>
      <w:pPr>
        <w:ind w:left="5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1">
    <w:nsid w:val="71C67B6F"/>
    <w:multiLevelType w:val="hybridMultilevel"/>
    <w:tmpl w:val="4C105A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05C"/>
    <w:rsid w:val="00016D60"/>
    <w:rsid w:val="000F68DC"/>
    <w:rsid w:val="00162A06"/>
    <w:rsid w:val="002B65B7"/>
    <w:rsid w:val="002D2DA7"/>
    <w:rsid w:val="00384C02"/>
    <w:rsid w:val="003A6CBC"/>
    <w:rsid w:val="003C3222"/>
    <w:rsid w:val="003F554E"/>
    <w:rsid w:val="0042747D"/>
    <w:rsid w:val="0049305C"/>
    <w:rsid w:val="004C56F4"/>
    <w:rsid w:val="004C6ACA"/>
    <w:rsid w:val="004F1698"/>
    <w:rsid w:val="005665AE"/>
    <w:rsid w:val="0067679A"/>
    <w:rsid w:val="006B54FE"/>
    <w:rsid w:val="00746BB8"/>
    <w:rsid w:val="007B4437"/>
    <w:rsid w:val="007B64D0"/>
    <w:rsid w:val="007D0925"/>
    <w:rsid w:val="008F6091"/>
    <w:rsid w:val="00A952E1"/>
    <w:rsid w:val="00AF641B"/>
    <w:rsid w:val="00B55EA8"/>
    <w:rsid w:val="00BA495D"/>
    <w:rsid w:val="00C22B06"/>
    <w:rsid w:val="00C6105B"/>
    <w:rsid w:val="00D46D25"/>
    <w:rsid w:val="00D94E24"/>
    <w:rsid w:val="00E41891"/>
    <w:rsid w:val="00F93366"/>
    <w:rsid w:val="00FA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22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C322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2D2DA7"/>
    <w:rPr>
      <w:rFonts w:cs="Times New Roman"/>
      <w:color w:val="0000FF"/>
      <w:u w:val="single"/>
    </w:rPr>
  </w:style>
  <w:style w:type="character" w:customStyle="1" w:styleId="s3">
    <w:name w:val="s3"/>
    <w:basedOn w:val="DefaultParagraphFont"/>
    <w:uiPriority w:val="99"/>
    <w:rsid w:val="002D2D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2</Pages>
  <Words>472</Words>
  <Characters>2697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user</cp:lastModifiedBy>
  <cp:revision>24</cp:revision>
  <cp:lastPrinted>2025-12-09T07:23:00Z</cp:lastPrinted>
  <dcterms:created xsi:type="dcterms:W3CDTF">2017-11-28T05:51:00Z</dcterms:created>
  <dcterms:modified xsi:type="dcterms:W3CDTF">2025-12-09T10:25:00Z</dcterms:modified>
</cp:coreProperties>
</file>