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45" w:rsidRDefault="00714645" w:rsidP="001B6CF3">
      <w:pPr>
        <w:rPr>
          <w:b/>
        </w:rPr>
      </w:pPr>
    </w:p>
    <w:p w:rsidR="00714645" w:rsidRPr="00617C8E" w:rsidRDefault="00714645" w:rsidP="00667456">
      <w:pPr>
        <w:ind w:left="-284"/>
        <w:jc w:val="center"/>
        <w:rPr>
          <w:b/>
        </w:rPr>
      </w:pPr>
      <w:r>
        <w:rPr>
          <w:b/>
        </w:rPr>
        <w:t xml:space="preserve">      </w:t>
      </w:r>
      <w:r w:rsidRPr="00617C8E">
        <w:rPr>
          <w:b/>
        </w:rPr>
        <w:t>АДМИНИСТРАЦИЯ</w:t>
      </w:r>
    </w:p>
    <w:p w:rsidR="00714645" w:rsidRPr="00617C8E" w:rsidRDefault="00714645" w:rsidP="00667456">
      <w:pPr>
        <w:ind w:firstLine="709"/>
        <w:jc w:val="center"/>
        <w:rPr>
          <w:b/>
        </w:rPr>
      </w:pPr>
      <w:r w:rsidRPr="00617C8E">
        <w:rPr>
          <w:b/>
        </w:rPr>
        <w:t>МУНИЦИПАЛЬНОГО ОБРАЗОВАНИЯ</w:t>
      </w:r>
    </w:p>
    <w:p w:rsidR="00714645" w:rsidRPr="00617C8E" w:rsidRDefault="00714645" w:rsidP="00667456">
      <w:pPr>
        <w:ind w:firstLine="709"/>
        <w:jc w:val="center"/>
        <w:rPr>
          <w:b/>
        </w:rPr>
      </w:pPr>
      <w:r>
        <w:rPr>
          <w:b/>
        </w:rPr>
        <w:t xml:space="preserve">ВЯТСКОЕ СЕЛЬСКОЕ </w:t>
      </w:r>
      <w:r w:rsidRPr="00617C8E">
        <w:rPr>
          <w:b/>
        </w:rPr>
        <w:t xml:space="preserve"> ПОСЕЛЕНИЕ</w:t>
      </w:r>
    </w:p>
    <w:p w:rsidR="00714645" w:rsidRDefault="00714645" w:rsidP="00667456">
      <w:pPr>
        <w:ind w:firstLine="709"/>
        <w:jc w:val="center"/>
        <w:rPr>
          <w:b/>
        </w:rPr>
      </w:pPr>
      <w:r w:rsidRPr="00617C8E">
        <w:rPr>
          <w:b/>
        </w:rPr>
        <w:t>ОМУТНИНСКОГО РАЙОНА</w:t>
      </w:r>
    </w:p>
    <w:p w:rsidR="00714645" w:rsidRPr="00617C8E" w:rsidRDefault="00714645" w:rsidP="00667456">
      <w:pPr>
        <w:ind w:firstLine="709"/>
        <w:jc w:val="center"/>
        <w:rPr>
          <w:b/>
        </w:rPr>
      </w:pPr>
      <w:r w:rsidRPr="00617C8E">
        <w:rPr>
          <w:b/>
        </w:rPr>
        <w:t xml:space="preserve"> КИРОВСКОЙ ОБЛАСТИ</w:t>
      </w:r>
    </w:p>
    <w:p w:rsidR="00714645" w:rsidRPr="00F41BCB" w:rsidRDefault="00714645" w:rsidP="00667456">
      <w:pPr>
        <w:spacing w:before="360"/>
        <w:ind w:firstLine="709"/>
        <w:jc w:val="center"/>
        <w:rPr>
          <w:b/>
          <w:sz w:val="32"/>
          <w:szCs w:val="32"/>
        </w:rPr>
      </w:pPr>
      <w:r w:rsidRPr="00617C8E">
        <w:rPr>
          <w:b/>
          <w:sz w:val="32"/>
          <w:szCs w:val="32"/>
        </w:rPr>
        <w:t>ПОСТАНОВЛЕНИЕ</w:t>
      </w:r>
      <w:r>
        <w:rPr>
          <w:b/>
          <w:sz w:val="32"/>
          <w:szCs w:val="32"/>
        </w:rPr>
        <w:t xml:space="preserve">              </w:t>
      </w:r>
    </w:p>
    <w:p w:rsidR="00714645" w:rsidRPr="00617C8E" w:rsidRDefault="00714645" w:rsidP="00544E53">
      <w:r>
        <w:t xml:space="preserve">             03.12.2025                                                                                       №46  </w:t>
      </w:r>
    </w:p>
    <w:p w:rsidR="00714645" w:rsidRPr="00617C8E" w:rsidRDefault="00714645" w:rsidP="00667456">
      <w:pPr>
        <w:spacing w:after="480"/>
        <w:ind w:firstLine="709"/>
        <w:jc w:val="center"/>
      </w:pPr>
      <w:r>
        <w:t>д. Ежово</w:t>
      </w:r>
    </w:p>
    <w:p w:rsidR="00714645" w:rsidRPr="00124AED" w:rsidRDefault="00714645" w:rsidP="00667456">
      <w:pPr>
        <w:spacing w:after="480"/>
        <w:jc w:val="center"/>
        <w:rPr>
          <w:b/>
        </w:rPr>
      </w:pPr>
      <w:r w:rsidRPr="009F3B81">
        <w:rPr>
          <w:b/>
        </w:rPr>
        <w:t>Об утверждении муниципальной программы «Противодействие экстремизму и профилактика терроризма на территории муниципального образования Вятское сельское поселение Омутнинского района Кировской области на 20</w:t>
      </w:r>
      <w:r>
        <w:rPr>
          <w:b/>
        </w:rPr>
        <w:t>26</w:t>
      </w:r>
      <w:r w:rsidRPr="009F3B81">
        <w:rPr>
          <w:b/>
        </w:rPr>
        <w:t>-20</w:t>
      </w:r>
      <w:r>
        <w:rPr>
          <w:b/>
        </w:rPr>
        <w:t>28</w:t>
      </w:r>
      <w:r w:rsidRPr="009F3B81">
        <w:rPr>
          <w:b/>
        </w:rPr>
        <w:t xml:space="preserve"> годы»</w:t>
      </w:r>
    </w:p>
    <w:p w:rsidR="00714645" w:rsidRDefault="00714645" w:rsidP="00EE7559">
      <w:pPr>
        <w:widowControl w:val="0"/>
        <w:autoSpaceDE w:val="0"/>
        <w:autoSpaceDN w:val="0"/>
        <w:adjustRightInd w:val="0"/>
        <w:ind w:firstLine="708"/>
        <w:jc w:val="both"/>
        <w:rPr>
          <w:rStyle w:val="Strong"/>
          <w:b w:val="0"/>
        </w:rPr>
      </w:pPr>
      <w:r>
        <w:t>В</w:t>
      </w:r>
      <w:r w:rsidRPr="00437E38">
        <w:t xml:space="preserve"> соответствии Феде</w:t>
      </w:r>
      <w:r>
        <w:t>ральными Законами от 06.03.2006</w:t>
      </w:r>
      <w:r w:rsidRPr="00437E38">
        <w:t xml:space="preserve"> № 35-ФЗ «О противодейс</w:t>
      </w:r>
      <w:r>
        <w:t xml:space="preserve">твии терроризму», от 06.10.2003 </w:t>
      </w:r>
      <w:r w:rsidRPr="00437E38">
        <w:t xml:space="preserve"> № 131-ФЗ «Об общих принципах организации местного самоуправления в Российской Федерации», от 25.07.2002  № 114-ФЗ «О противодействии экстремистской деятельности», Указа Президента</w:t>
      </w:r>
      <w:r>
        <w:t xml:space="preserve"> Российской Федерации </w:t>
      </w:r>
      <w:r w:rsidRPr="00EE7559">
        <w:t xml:space="preserve">от 15.02.2006 № 116 </w:t>
      </w:r>
      <w:r w:rsidRPr="00437E38">
        <w:t>«О мерах по противодействию терроризму»</w:t>
      </w:r>
      <w:r w:rsidRPr="001A30D4">
        <w:rPr>
          <w:rStyle w:val="Strong"/>
          <w:b w:val="0"/>
        </w:rPr>
        <w:t>,</w:t>
      </w:r>
      <w:r w:rsidRPr="00617C8E">
        <w:rPr>
          <w:rStyle w:val="Strong"/>
          <w:b w:val="0"/>
        </w:rPr>
        <w:t xml:space="preserve"> </w:t>
      </w:r>
      <w:r>
        <w:rPr>
          <w:rStyle w:val="Strong"/>
          <w:b w:val="0"/>
        </w:rPr>
        <w:t xml:space="preserve">Устава муниципального образования Вятское сельское поселение Омутнинского района Кировской области, </w:t>
      </w:r>
      <w:r w:rsidRPr="00617C8E">
        <w:rPr>
          <w:rStyle w:val="Strong"/>
          <w:b w:val="0"/>
        </w:rPr>
        <w:t xml:space="preserve">администрация </w:t>
      </w:r>
      <w:r>
        <w:rPr>
          <w:rStyle w:val="Strong"/>
          <w:b w:val="0"/>
        </w:rPr>
        <w:t>муниципального образования Вятское сельское поселение Омутнинского района Кировской области</w:t>
      </w:r>
      <w:r w:rsidRPr="00617C8E">
        <w:rPr>
          <w:rStyle w:val="Strong"/>
          <w:b w:val="0"/>
        </w:rPr>
        <w:t xml:space="preserve"> ПОСТАНОВЛЯЕТ:</w:t>
      </w:r>
    </w:p>
    <w:p w:rsidR="00714645" w:rsidRDefault="00714645" w:rsidP="009F3B81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  <w:t xml:space="preserve">1. </w:t>
      </w:r>
      <w:r w:rsidRPr="00F611B7">
        <w:rPr>
          <w:color w:val="000000"/>
        </w:rPr>
        <w:t xml:space="preserve">Утвердить </w:t>
      </w:r>
      <w:r>
        <w:rPr>
          <w:color w:val="000000"/>
        </w:rPr>
        <w:t>муниципальную программу «Противодействие экстремизму и профилактика терроризма на территории муниципального образования Вятское сельское поселение Омутнинского района Кировской области на 2026-2028 годы». Прилагается.</w:t>
      </w:r>
    </w:p>
    <w:p w:rsidR="00714645" w:rsidRPr="009F3B81" w:rsidRDefault="00714645" w:rsidP="009F3B8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 xml:space="preserve"> 2.  </w:t>
      </w:r>
      <w:r w:rsidRPr="00D96B64">
        <w:t>Обнародовать настоящее постановление на информационных стендах и разм</w:t>
      </w:r>
      <w:r>
        <w:t>естить на официальном Интернет-</w:t>
      </w:r>
      <w:r w:rsidRPr="00D96B64">
        <w:t>сайте муниципального образ</w:t>
      </w:r>
      <w:r>
        <w:t>ования Вятского сельского поселения Омутнинского</w:t>
      </w:r>
      <w:r w:rsidRPr="00D96B64">
        <w:t xml:space="preserve"> район</w:t>
      </w:r>
      <w:r>
        <w:t>а</w:t>
      </w:r>
      <w:r w:rsidRPr="00D96B64">
        <w:t xml:space="preserve"> Кировской области</w:t>
      </w:r>
      <w:r>
        <w:t>.</w:t>
      </w:r>
      <w:r w:rsidRPr="00D05ED6">
        <w:t xml:space="preserve"> </w:t>
      </w:r>
      <w:r>
        <w:t xml:space="preserve"> </w:t>
      </w:r>
    </w:p>
    <w:p w:rsidR="00714645" w:rsidRPr="00617C8E" w:rsidRDefault="00714645" w:rsidP="009F3B81">
      <w:pPr>
        <w:tabs>
          <w:tab w:val="left" w:pos="720"/>
        </w:tabs>
        <w:jc w:val="both"/>
      </w:pPr>
      <w:r>
        <w:tab/>
        <w:t xml:space="preserve">3.   </w:t>
      </w:r>
      <w:r w:rsidRPr="00617C8E">
        <w:t xml:space="preserve">Настоящее Положение вступает </w:t>
      </w:r>
      <w:r>
        <w:t>в силу с 1 января 2026 года.</w:t>
      </w:r>
    </w:p>
    <w:p w:rsidR="00714645" w:rsidRDefault="00714645" w:rsidP="009F3B81">
      <w:pPr>
        <w:tabs>
          <w:tab w:val="left" w:pos="720"/>
        </w:tabs>
        <w:jc w:val="both"/>
      </w:pPr>
      <w:r>
        <w:tab/>
        <w:t>4</w:t>
      </w:r>
      <w:r w:rsidRPr="00617C8E">
        <w:t xml:space="preserve">. </w:t>
      </w:r>
      <w:r>
        <w:t xml:space="preserve"> </w:t>
      </w:r>
      <w:r w:rsidRPr="00617C8E">
        <w:t>Контроль за исполнением данного постановления оставляю за собой.</w:t>
      </w:r>
    </w:p>
    <w:p w:rsidR="00714645" w:rsidRPr="00617C8E" w:rsidRDefault="00714645" w:rsidP="00CD4D9D">
      <w:pPr>
        <w:tabs>
          <w:tab w:val="left" w:pos="720"/>
        </w:tabs>
      </w:pPr>
    </w:p>
    <w:p w:rsidR="00714645" w:rsidRDefault="00714645" w:rsidP="00CD4D9D"/>
    <w:p w:rsidR="00714645" w:rsidRPr="00617C8E" w:rsidRDefault="00714645" w:rsidP="00CD4D9D">
      <w:r w:rsidRPr="00617C8E">
        <w:t>Глава администрации</w:t>
      </w:r>
    </w:p>
    <w:p w:rsidR="00714645" w:rsidRPr="00617C8E" w:rsidRDefault="00714645" w:rsidP="00CD4D9D">
      <w:r>
        <w:t>Вятского сельского поселения                                                           С.В.Бабкина</w:t>
      </w:r>
      <w:r w:rsidRPr="009F3B81">
        <w:t xml:space="preserve"> </w:t>
      </w:r>
    </w:p>
    <w:p w:rsidR="00714645" w:rsidRPr="00617C8E" w:rsidRDefault="00714645" w:rsidP="00667456">
      <w:pPr>
        <w:jc w:val="both"/>
      </w:pPr>
    </w:p>
    <w:p w:rsidR="00714645" w:rsidRDefault="00714645" w:rsidP="007D6AA1">
      <w:r w:rsidRPr="00617C8E">
        <w:br w:type="page"/>
        <w:t xml:space="preserve">                                    </w:t>
      </w:r>
      <w:r>
        <w:t xml:space="preserve">                            </w:t>
      </w:r>
      <w:r w:rsidRPr="00617C8E">
        <w:t xml:space="preserve">               </w:t>
      </w:r>
    </w:p>
    <w:p w:rsidR="00714645" w:rsidRPr="00DA4B07" w:rsidRDefault="00714645" w:rsidP="00667456">
      <w:pPr>
        <w:spacing w:after="480"/>
        <w:jc w:val="center"/>
        <w:rPr>
          <w:b/>
        </w:rPr>
      </w:pPr>
      <w:r>
        <w:rPr>
          <w:b/>
          <w:kern w:val="36"/>
        </w:rPr>
        <w:t xml:space="preserve">Муниципальная </w:t>
      </w:r>
      <w:r w:rsidRPr="00061E5D">
        <w:rPr>
          <w:b/>
          <w:kern w:val="36"/>
        </w:rPr>
        <w:t>программа</w:t>
      </w:r>
      <w:r>
        <w:rPr>
          <w:b/>
          <w:kern w:val="36"/>
        </w:rPr>
        <w:t xml:space="preserve"> </w:t>
      </w:r>
      <w:r w:rsidRPr="00061E5D">
        <w:rPr>
          <w:b/>
          <w:kern w:val="36"/>
        </w:rPr>
        <w:t xml:space="preserve"> «</w:t>
      </w:r>
      <w:r w:rsidRPr="00061E5D">
        <w:rPr>
          <w:b/>
          <w:kern w:val="36"/>
          <w:szCs w:val="30"/>
        </w:rPr>
        <w:t>Противодействие экстремизму и профилактика терроризма на территории</w:t>
      </w:r>
      <w:r w:rsidRPr="00061E5D">
        <w:rPr>
          <w:b/>
          <w:kern w:val="36"/>
          <w:sz w:val="30"/>
          <w:szCs w:val="30"/>
        </w:rPr>
        <w:t xml:space="preserve"> </w:t>
      </w:r>
      <w:r>
        <w:rPr>
          <w:b/>
        </w:rPr>
        <w:t>муниципального образования Вятское сельское поселение Омутнинского района Кировской области</w:t>
      </w:r>
      <w:r w:rsidRPr="001A30D4">
        <w:rPr>
          <w:b/>
        </w:rPr>
        <w:t xml:space="preserve"> </w:t>
      </w:r>
      <w:r>
        <w:rPr>
          <w:b/>
          <w:kern w:val="36"/>
        </w:rPr>
        <w:t>на 2026-2028</w:t>
      </w:r>
      <w:r w:rsidRPr="00061E5D">
        <w:rPr>
          <w:b/>
          <w:kern w:val="36"/>
        </w:rPr>
        <w:t xml:space="preserve"> годы</w:t>
      </w:r>
      <w:r>
        <w:rPr>
          <w:b/>
          <w:kern w:val="36"/>
        </w:rPr>
        <w:t>»</w:t>
      </w:r>
    </w:p>
    <w:p w:rsidR="00714645" w:rsidRPr="00F758A9" w:rsidRDefault="00714645" w:rsidP="00667456">
      <w:pPr>
        <w:jc w:val="center"/>
        <w:rPr>
          <w:b/>
        </w:rPr>
      </w:pPr>
      <w:r w:rsidRPr="00F758A9">
        <w:rPr>
          <w:b/>
        </w:rPr>
        <w:t>Паспорт программы</w:t>
      </w:r>
    </w:p>
    <w:p w:rsidR="00714645" w:rsidRPr="002224B8" w:rsidRDefault="00714645" w:rsidP="00667456">
      <w:pPr>
        <w:jc w:val="center"/>
      </w:pPr>
    </w:p>
    <w:tbl>
      <w:tblPr>
        <w:tblW w:w="9673" w:type="dxa"/>
        <w:jc w:val="center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372"/>
        <w:gridCol w:w="6301"/>
      </w:tblGrid>
      <w:tr w:rsidR="00714645" w:rsidTr="00AD517E">
        <w:trPr>
          <w:trHeight w:val="1970"/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1.Наименование муниципальной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437E38" w:rsidRDefault="00714645" w:rsidP="00AD517E">
            <w:pPr>
              <w:tabs>
                <w:tab w:val="left" w:pos="6600"/>
              </w:tabs>
              <w:rPr>
                <w:color w:val="000000"/>
                <w:kern w:val="36"/>
              </w:rPr>
            </w:pPr>
          </w:p>
          <w:p w:rsidR="00714645" w:rsidRPr="002C44FA" w:rsidRDefault="00714645" w:rsidP="00EE7559">
            <w:pPr>
              <w:tabs>
                <w:tab w:val="left" w:pos="6600"/>
              </w:tabs>
              <w:jc w:val="both"/>
              <w:rPr>
                <w:kern w:val="36"/>
              </w:rPr>
            </w:pPr>
            <w:r w:rsidRPr="00437E38">
              <w:rPr>
                <w:color w:val="000000"/>
                <w:kern w:val="36"/>
              </w:rPr>
              <w:t>программа «</w:t>
            </w:r>
            <w:r w:rsidRPr="00437E38">
              <w:rPr>
                <w:kern w:val="36"/>
              </w:rPr>
              <w:t>Противодействие</w:t>
            </w:r>
            <w:r>
              <w:rPr>
                <w:kern w:val="36"/>
              </w:rPr>
              <w:t xml:space="preserve"> </w:t>
            </w:r>
            <w:r w:rsidRPr="00437E38">
              <w:rPr>
                <w:kern w:val="36"/>
              </w:rPr>
              <w:t xml:space="preserve">экстремизму и профилактика терроризма  </w:t>
            </w:r>
            <w:r w:rsidRPr="00437E38">
              <w:rPr>
                <w:color w:val="000000"/>
                <w:kern w:val="36"/>
              </w:rPr>
              <w:t xml:space="preserve">на территории </w:t>
            </w:r>
            <w:r w:rsidRPr="00437E38">
              <w:t xml:space="preserve">муниципального образования </w:t>
            </w:r>
            <w:r>
              <w:t>Вятское</w:t>
            </w:r>
            <w:r w:rsidRPr="00437E38">
              <w:t xml:space="preserve"> сельское поселение Омутнинского района Кировской области </w:t>
            </w:r>
            <w:r w:rsidRPr="00437E38">
              <w:rPr>
                <w:kern w:val="36"/>
              </w:rPr>
              <w:t>на 20</w:t>
            </w:r>
            <w:r>
              <w:rPr>
                <w:kern w:val="36"/>
              </w:rPr>
              <w:t>26</w:t>
            </w:r>
            <w:r w:rsidRPr="00437E38">
              <w:rPr>
                <w:kern w:val="36"/>
              </w:rPr>
              <w:t>-20</w:t>
            </w:r>
            <w:r>
              <w:rPr>
                <w:kern w:val="36"/>
              </w:rPr>
              <w:t>28</w:t>
            </w:r>
            <w:r w:rsidRPr="00437E38">
              <w:rPr>
                <w:kern w:val="36"/>
              </w:rPr>
              <w:t xml:space="preserve"> годы</w:t>
            </w:r>
            <w:r w:rsidRPr="00437E38">
              <w:rPr>
                <w:color w:val="000000"/>
                <w:kern w:val="36"/>
              </w:rPr>
              <w:t>» (далее - программа).</w:t>
            </w:r>
          </w:p>
        </w:tc>
      </w:tr>
      <w:tr w:rsidR="00714645" w:rsidTr="00AD517E">
        <w:trPr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2.Основание разработки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11545D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Ф</w:t>
            </w:r>
            <w:r>
              <w:rPr>
                <w:color w:val="000000"/>
                <w:kern w:val="36"/>
              </w:rPr>
              <w:t>едеральные Законы от 06.03.2006</w:t>
            </w:r>
            <w:r w:rsidRPr="00FD4836">
              <w:rPr>
                <w:color w:val="000000"/>
                <w:kern w:val="36"/>
              </w:rPr>
              <w:t xml:space="preserve"> № 35-ФЗ «О противодейс</w:t>
            </w:r>
            <w:r>
              <w:rPr>
                <w:color w:val="000000"/>
                <w:kern w:val="36"/>
              </w:rPr>
              <w:t>твии терроризму», от 06.10.2003</w:t>
            </w:r>
            <w:r w:rsidRPr="00FD4836">
              <w:rPr>
                <w:color w:val="000000"/>
                <w:kern w:val="36"/>
              </w:rPr>
              <w:t xml:space="preserve"> № 131-ФЗ «Об общих принципах организации местного самоуправления в Росси</w:t>
            </w:r>
            <w:r>
              <w:rPr>
                <w:color w:val="000000"/>
                <w:kern w:val="36"/>
              </w:rPr>
              <w:t>йской Федерации», от 25.07.2002</w:t>
            </w:r>
            <w:r w:rsidRPr="00FD4836">
              <w:rPr>
                <w:color w:val="000000"/>
                <w:kern w:val="36"/>
              </w:rPr>
              <w:t xml:space="preserve"> № 114-ФЗ «О противодействии экстремистской деятельности», Указ Президента Росс</w:t>
            </w:r>
            <w:r>
              <w:rPr>
                <w:color w:val="000000"/>
                <w:kern w:val="36"/>
              </w:rPr>
              <w:t xml:space="preserve">ийской Федерации от </w:t>
            </w:r>
            <w:r w:rsidRPr="00EE7559">
              <w:rPr>
                <w:kern w:val="36"/>
              </w:rPr>
              <w:t xml:space="preserve">15.02. 2006 № 116 </w:t>
            </w:r>
            <w:r w:rsidRPr="00FD4836">
              <w:rPr>
                <w:color w:val="000000"/>
                <w:kern w:val="36"/>
              </w:rPr>
              <w:t xml:space="preserve">«О мерах по противодействию терроризму», </w:t>
            </w:r>
            <w:r>
              <w:rPr>
                <w:color w:val="000000"/>
                <w:kern w:val="36"/>
              </w:rPr>
              <w:t>Устава муниципального образования Вятское сельское поселение Омутнинского района Кировской области</w:t>
            </w:r>
          </w:p>
        </w:tc>
      </w:tr>
      <w:tr w:rsidR="00714645" w:rsidTr="00AD517E">
        <w:trPr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3.Муниципальный заказчик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26725A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Администрация </w:t>
            </w:r>
            <w:r>
              <w:rPr>
                <w:color w:val="000000"/>
                <w:kern w:val="36"/>
              </w:rPr>
              <w:t>Вятского</w:t>
            </w:r>
            <w:r w:rsidRPr="00FD4836">
              <w:rPr>
                <w:color w:val="000000"/>
                <w:kern w:val="36"/>
              </w:rPr>
              <w:t xml:space="preserve"> сельского поселения</w:t>
            </w:r>
          </w:p>
        </w:tc>
      </w:tr>
      <w:tr w:rsidR="00714645" w:rsidTr="00AD517E">
        <w:trPr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4.Разработчик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26725A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Администрация </w:t>
            </w:r>
            <w:r>
              <w:rPr>
                <w:color w:val="000000"/>
                <w:kern w:val="36"/>
              </w:rPr>
              <w:t>Вятского</w:t>
            </w:r>
            <w:r w:rsidRPr="00FD4836">
              <w:rPr>
                <w:color w:val="000000"/>
                <w:kern w:val="36"/>
              </w:rPr>
              <w:t xml:space="preserve"> сельского поселения</w:t>
            </w:r>
          </w:p>
        </w:tc>
      </w:tr>
      <w:tr w:rsidR="00714645" w:rsidTr="00AD517E">
        <w:trPr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5.Основные цели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26725A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Противодействие терроризму и экстремизму и защита жизни граждан, проживающих на территории </w:t>
            </w:r>
            <w:r>
              <w:rPr>
                <w:color w:val="000000"/>
                <w:kern w:val="36"/>
              </w:rPr>
              <w:t xml:space="preserve">Вятского </w:t>
            </w:r>
            <w:r w:rsidRPr="00FD4836">
              <w:rPr>
                <w:color w:val="000000"/>
                <w:kern w:val="36"/>
              </w:rPr>
              <w:t xml:space="preserve">сельского поселения от террористических и экстремистских актов </w:t>
            </w:r>
          </w:p>
        </w:tc>
      </w:tr>
      <w:tr w:rsidR="00714645" w:rsidTr="00AD517E">
        <w:trPr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6.Основные задачи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6.1.Уменьшение проявлений экстремизма и негативного отношения к лицам других национальностей и религиозных конфессий.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6.2.Формирование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6.3.Формирование толерантности и межэтнической культуры в молодежной среде, профилактика агрессивного поведения.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6.4.Информирование населения </w:t>
            </w:r>
            <w:r>
              <w:rPr>
                <w:color w:val="000000"/>
                <w:kern w:val="36"/>
              </w:rPr>
              <w:t>Вятского</w:t>
            </w:r>
            <w:r w:rsidRPr="00FD4836">
              <w:rPr>
                <w:color w:val="000000"/>
                <w:kern w:val="36"/>
              </w:rPr>
              <w:t xml:space="preserve"> сельского поселения по вопросам противодействия терроризму и экстремизму.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6.5.Содействие правоохранительным органам в выявлении правонарушений и преступлений данной категории, а также ликвидации их последствий.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6.6.Пропаганда толерантного поведения к людям других национальностей и религиозных конфессий.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6.7.Организация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6.8.Недопущение наличия свастики и иных элементов экстремистской направленности на объектах инфраструктуры.</w:t>
            </w:r>
          </w:p>
        </w:tc>
      </w:tr>
      <w:tr w:rsidR="00714645" w:rsidTr="00AD517E">
        <w:trPr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7.Сроки реализации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EE7559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2026-2028</w:t>
            </w:r>
            <w:r w:rsidRPr="00FD4836">
              <w:rPr>
                <w:color w:val="000000"/>
                <w:kern w:val="36"/>
              </w:rPr>
              <w:t xml:space="preserve"> годы</w:t>
            </w:r>
          </w:p>
        </w:tc>
      </w:tr>
      <w:tr w:rsidR="00714645" w:rsidTr="00AD517E">
        <w:trPr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8.Структура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8.1. Паспорт программы.</w:t>
            </w:r>
          </w:p>
          <w:p w:rsidR="00714645" w:rsidRPr="00FD4836" w:rsidRDefault="00714645" w:rsidP="009F3B81">
            <w:pPr>
              <w:spacing w:before="450" w:after="450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8.2.Раздел 1. Содержание проблемы и обоснование необходимости ее решения программными методами.</w:t>
            </w:r>
          </w:p>
          <w:p w:rsidR="00714645" w:rsidRPr="00FD4836" w:rsidRDefault="00714645" w:rsidP="009F3B81">
            <w:pPr>
              <w:spacing w:before="450" w:after="450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8.3.Раздел 2. Основные цели и задачи, сроки и этапы реализации программы, а также целевые индикаторы и показатели.</w:t>
            </w:r>
          </w:p>
          <w:p w:rsidR="00714645" w:rsidRPr="00FD4836" w:rsidRDefault="00714645" w:rsidP="009F3B81">
            <w:pPr>
              <w:spacing w:before="450" w:after="450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8.4.Раздел 3. Система программных мероприятий, в том числе ресурсное обеспечение программы, с перечнем мероприятий с разбивкой по годам, источникам и направлениям финансирования.</w:t>
            </w:r>
          </w:p>
          <w:p w:rsidR="00714645" w:rsidRPr="00FD4836" w:rsidRDefault="00714645" w:rsidP="009F3B81">
            <w:pPr>
              <w:spacing w:before="450" w:after="450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8.5.Раздел 4. Нормативное обеспечение программы.</w:t>
            </w:r>
          </w:p>
          <w:p w:rsidR="00714645" w:rsidRPr="00FD4836" w:rsidRDefault="00714645" w:rsidP="009F3B81">
            <w:pPr>
              <w:spacing w:before="450" w:after="450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8.6.Раздел 5. Механизм реализации программы, включая организацию управления программой и контроль за ходом ее реализации.</w:t>
            </w:r>
          </w:p>
          <w:p w:rsidR="00714645" w:rsidRPr="00FD4836" w:rsidRDefault="00714645" w:rsidP="009F3B81">
            <w:pPr>
              <w:spacing w:before="450" w:after="450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8.7.Раздел 6. Оценка эффективности социально-экономических и экологических последствий от реализации программы.</w:t>
            </w:r>
          </w:p>
        </w:tc>
      </w:tr>
      <w:tr w:rsidR="00714645" w:rsidTr="00AD517E">
        <w:trPr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9.Исполнители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26725A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Администрация Вятского сельского поселения</w:t>
            </w:r>
          </w:p>
        </w:tc>
      </w:tr>
      <w:tr w:rsidR="00714645" w:rsidTr="00AD517E">
        <w:trPr>
          <w:trHeight w:val="20"/>
          <w:jc w:val="center"/>
        </w:trPr>
        <w:tc>
          <w:tcPr>
            <w:tcW w:w="3372" w:type="dxa"/>
            <w:vMerge w:val="restart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05ED6" w:rsidRDefault="00714645" w:rsidP="00AD517E">
            <w:pPr>
              <w:spacing w:before="450" w:after="450"/>
              <w:jc w:val="both"/>
              <w:rPr>
                <w:kern w:val="36"/>
              </w:rPr>
            </w:pPr>
            <w:r w:rsidRPr="00D05ED6">
              <w:rPr>
                <w:kern w:val="36"/>
              </w:rPr>
              <w:t>10.Источники финансирования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05ED6" w:rsidRDefault="00714645" w:rsidP="00AD517E">
            <w:pPr>
              <w:spacing w:before="450" w:after="450"/>
              <w:jc w:val="both"/>
              <w:rPr>
                <w:kern w:val="36"/>
              </w:rPr>
            </w:pPr>
            <w:r w:rsidRPr="00D05ED6">
              <w:rPr>
                <w:kern w:val="36"/>
              </w:rPr>
              <w:t>10.1</w:t>
            </w:r>
            <w:r>
              <w:rPr>
                <w:kern w:val="36"/>
              </w:rPr>
              <w:t>.</w:t>
            </w:r>
            <w:r w:rsidRPr="00D05ED6">
              <w:rPr>
                <w:kern w:val="36"/>
              </w:rPr>
              <w:t xml:space="preserve"> Бюджет </w:t>
            </w:r>
            <w:r>
              <w:rPr>
                <w:kern w:val="36"/>
              </w:rPr>
              <w:t>Вятского</w:t>
            </w:r>
            <w:r w:rsidRPr="00D05ED6">
              <w:rPr>
                <w:kern w:val="36"/>
              </w:rPr>
              <w:t xml:space="preserve"> сельского поселения </w:t>
            </w:r>
          </w:p>
          <w:p w:rsidR="00714645" w:rsidRPr="00D05ED6" w:rsidRDefault="00714645" w:rsidP="00AD517E">
            <w:pPr>
              <w:rPr>
                <w:b/>
                <w:kern w:val="36"/>
              </w:rPr>
            </w:pPr>
          </w:p>
        </w:tc>
      </w:tr>
      <w:tr w:rsidR="00714645" w:rsidTr="00AD517E">
        <w:trPr>
          <w:jc w:val="center"/>
        </w:trPr>
        <w:tc>
          <w:tcPr>
            <w:tcW w:w="0" w:type="auto"/>
            <w:vMerge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714645" w:rsidRPr="00D05ED6" w:rsidRDefault="00714645" w:rsidP="00AD517E">
            <w:pPr>
              <w:spacing w:before="450" w:after="450"/>
              <w:jc w:val="both"/>
              <w:rPr>
                <w:kern w:val="36"/>
              </w:rPr>
            </w:pP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05ED6" w:rsidRDefault="00714645" w:rsidP="0026725A">
            <w:pPr>
              <w:spacing w:before="450" w:after="450"/>
              <w:jc w:val="both"/>
              <w:rPr>
                <w:kern w:val="36"/>
              </w:rPr>
            </w:pPr>
            <w:r w:rsidRPr="00D05ED6">
              <w:rPr>
                <w:kern w:val="36"/>
              </w:rPr>
              <w:t xml:space="preserve">10.2.Размер, расходуемых средств на реализацию программы, может уточняться и корректироваться, исходя из возможностей местного бюджета, инфляционных процессов и экономической ситуации на территории   </w:t>
            </w:r>
            <w:r>
              <w:rPr>
                <w:kern w:val="36"/>
              </w:rPr>
              <w:t xml:space="preserve">Вятского </w:t>
            </w:r>
            <w:r w:rsidRPr="00D05ED6">
              <w:rPr>
                <w:kern w:val="36"/>
              </w:rPr>
              <w:t>сельского поселения</w:t>
            </w:r>
          </w:p>
        </w:tc>
      </w:tr>
      <w:tr w:rsidR="00714645" w:rsidTr="00AD517E">
        <w:trPr>
          <w:trHeight w:val="1899"/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11.Ожидаемые конечные результаты реализации программы</w:t>
            </w: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11.1.Совершенствование форм и методов работы органов местного самоуправле</w:t>
            </w:r>
            <w:r w:rsidRPr="00FD4836">
              <w:rPr>
                <w:color w:val="000000"/>
                <w:kern w:val="36"/>
              </w:rPr>
              <w:softHyphen/>
              <w:t>ния по профилактике терроризма и экстремизма, проявлений ксенофобии, национальной и расовой нетерпимости, противодействию этнической дискрими</w:t>
            </w:r>
            <w:r w:rsidRPr="00FD4836">
              <w:rPr>
                <w:color w:val="000000"/>
                <w:kern w:val="36"/>
              </w:rPr>
              <w:softHyphen/>
              <w:t xml:space="preserve">нации на территории </w:t>
            </w:r>
            <w:r>
              <w:rPr>
                <w:color w:val="000000"/>
                <w:kern w:val="36"/>
              </w:rPr>
              <w:t xml:space="preserve">  Вятского сельского поселения</w:t>
            </w:r>
            <w:r w:rsidRPr="00FD4836">
              <w:rPr>
                <w:color w:val="000000"/>
                <w:kern w:val="36"/>
              </w:rPr>
              <w:t xml:space="preserve">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11.2.Распространение культуры интернационализма, согласия, национальной и ре</w:t>
            </w:r>
            <w:r w:rsidRPr="00FD4836">
              <w:rPr>
                <w:color w:val="000000"/>
                <w:kern w:val="36"/>
              </w:rPr>
              <w:softHyphen/>
              <w:t xml:space="preserve">лигиозной терпимости в среде учащихся общеобразовательных, средних специальных и высших учебных учреждений.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11.3.Гармонизация межнациональных отношений, повышение уровня этносоциальной комфортности.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11.4.Формирование нетерпимости ко всем фактам террористических и экстремистских проявлений, а также толерантного сознания, позитивных установок к </w:t>
            </w:r>
            <w:r w:rsidRPr="00FD4836">
              <w:rPr>
                <w:color w:val="000000"/>
                <w:kern w:val="36"/>
              </w:rPr>
              <w:br/>
              <w:t xml:space="preserve">представителям иных этнических и конфессиональных сообществ.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11.5.Укрепление и культивирование в молодежной среде атмосферы межэтнического согласия и толерантности.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11.6.Недопущение создания и деятельности националистических экстремистских молодежных группировок.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11.7.Формирование единого информационного пространства для пропаганды и распространения на территории </w:t>
            </w:r>
            <w:r>
              <w:rPr>
                <w:color w:val="000000"/>
                <w:kern w:val="36"/>
              </w:rPr>
              <w:t xml:space="preserve">  Вятского сельского поселения</w:t>
            </w:r>
            <w:r w:rsidRPr="00FD4836">
              <w:rPr>
                <w:color w:val="000000"/>
                <w:kern w:val="36"/>
              </w:rPr>
              <w:t xml:space="preserve">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</w:tc>
      </w:tr>
      <w:tr w:rsidR="00714645" w:rsidTr="00AD517E">
        <w:trPr>
          <w:jc w:val="center"/>
        </w:trPr>
        <w:tc>
          <w:tcPr>
            <w:tcW w:w="3372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9F3B81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12. </w:t>
            </w:r>
            <w:r>
              <w:rPr>
                <w:color w:val="000000"/>
                <w:kern w:val="36"/>
              </w:rPr>
              <w:t xml:space="preserve">Система организации контроля за </w:t>
            </w:r>
            <w:r w:rsidRPr="00FD4836">
              <w:rPr>
                <w:color w:val="000000"/>
                <w:kern w:val="36"/>
              </w:rPr>
              <w:t xml:space="preserve">исполнением программы </w:t>
            </w:r>
          </w:p>
          <w:p w:rsidR="00714645" w:rsidRPr="00FD4836" w:rsidRDefault="00714645" w:rsidP="00AD517E">
            <w:pPr>
              <w:spacing w:before="450" w:after="450"/>
              <w:jc w:val="both"/>
              <w:rPr>
                <w:color w:val="000000"/>
                <w:kern w:val="36"/>
              </w:rPr>
            </w:pPr>
          </w:p>
        </w:tc>
        <w:tc>
          <w:tcPr>
            <w:tcW w:w="6301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FD4836" w:rsidRDefault="00714645" w:rsidP="0026725A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Администрации Вятского сельского поселения</w:t>
            </w:r>
            <w:r w:rsidRPr="00FD4836">
              <w:rPr>
                <w:color w:val="000000"/>
                <w:kern w:val="36"/>
              </w:rPr>
              <w:t xml:space="preserve"> ежеквартально и по итогам каж</w:t>
            </w:r>
            <w:r>
              <w:rPr>
                <w:color w:val="000000"/>
                <w:kern w:val="36"/>
              </w:rPr>
              <w:t xml:space="preserve">дого года осуществляет контроль </w:t>
            </w:r>
            <w:r w:rsidRPr="00FD4836">
              <w:rPr>
                <w:color w:val="000000"/>
                <w:kern w:val="36"/>
              </w:rPr>
              <w:t>за реализацией программы. Вносит в установленном порядке предложения по уточнению мероприятий программы с учетом складывающейся социально-экономической ситуации</w:t>
            </w:r>
            <w:r>
              <w:rPr>
                <w:color w:val="000000"/>
                <w:kern w:val="36"/>
              </w:rPr>
              <w:t>.</w:t>
            </w:r>
          </w:p>
        </w:tc>
      </w:tr>
    </w:tbl>
    <w:p w:rsidR="00714645" w:rsidRDefault="00714645" w:rsidP="002C1430">
      <w:pPr>
        <w:rPr>
          <w:b/>
        </w:rPr>
      </w:pPr>
    </w:p>
    <w:p w:rsidR="00714645" w:rsidRDefault="00714645" w:rsidP="00667456">
      <w:pPr>
        <w:jc w:val="center"/>
        <w:rPr>
          <w:b/>
        </w:rPr>
      </w:pPr>
      <w:r w:rsidRPr="00F758A9">
        <w:rPr>
          <w:b/>
        </w:rPr>
        <w:t>1.Содержание проблемы и обоснование необходимости её решения программными методами</w:t>
      </w:r>
    </w:p>
    <w:p w:rsidR="00714645" w:rsidRPr="00F758A9" w:rsidRDefault="00714645" w:rsidP="00667456">
      <w:pPr>
        <w:jc w:val="center"/>
        <w:rPr>
          <w:b/>
        </w:rPr>
      </w:pPr>
    </w:p>
    <w:p w:rsidR="00714645" w:rsidRDefault="00714645" w:rsidP="00667456">
      <w:pPr>
        <w:ind w:firstLine="851"/>
        <w:jc w:val="both"/>
      </w:pPr>
      <w:r w:rsidRPr="002224B8">
        <w:t xml:space="preserve">Программа мероприятий по </w:t>
      </w:r>
      <w:r>
        <w:t xml:space="preserve">противодействию </w:t>
      </w:r>
      <w:r w:rsidRPr="002224B8">
        <w:t xml:space="preserve"> экстремизма, а также минимизации и (или) ликвидации пос</w:t>
      </w:r>
      <w:r>
        <w:t xml:space="preserve">ледствий проявлений терроризма </w:t>
      </w:r>
      <w:r w:rsidRPr="002224B8">
        <w:t xml:space="preserve">на территории </w:t>
      </w:r>
      <w:r>
        <w:t>а</w:t>
      </w:r>
      <w:r w:rsidRPr="002224B8">
        <w:t xml:space="preserve">дминистрации </w:t>
      </w:r>
      <w:r>
        <w:t>Вятского</w:t>
      </w:r>
      <w:r w:rsidRPr="002224B8">
        <w:t xml:space="preserve"> сельского поселения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  к новым для них социальным условиям, а также создает проблемы для адаптации при</w:t>
      </w:r>
      <w:r w:rsidRPr="002224B8">
        <w:softHyphen/>
        <w:t xml:space="preserve">нимающего населения к быстрорастущим этнокультурным диаспорам и землячествам, которые меняют демографическую ситуацию нашего </w:t>
      </w:r>
      <w:r>
        <w:t xml:space="preserve"> поселения.</w:t>
      </w:r>
      <w:r w:rsidRPr="002224B8">
        <w:t xml:space="preserve"> </w:t>
      </w:r>
    </w:p>
    <w:p w:rsidR="00714645" w:rsidRDefault="00714645" w:rsidP="00667456">
      <w:pPr>
        <w:ind w:firstLine="851"/>
        <w:jc w:val="both"/>
      </w:pPr>
      <w:r>
        <w:t xml:space="preserve"> </w:t>
      </w:r>
      <w:r w:rsidRPr="002224B8">
        <w:t>Наиболее экстремистки рискогенной группой выступает молодежь, это вызвано как социально- экономическими, так и этнорелигиозными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714645" w:rsidRPr="002224B8" w:rsidRDefault="00714645" w:rsidP="00667456">
      <w:pPr>
        <w:ind w:firstLine="851"/>
        <w:jc w:val="both"/>
      </w:pPr>
      <w:r w:rsidRPr="002224B8"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714645" w:rsidRPr="002224B8" w:rsidRDefault="00714645" w:rsidP="00667456">
      <w:pPr>
        <w:ind w:firstLine="851"/>
        <w:jc w:val="both"/>
      </w:pPr>
      <w:r w:rsidRPr="002224B8">
        <w:t xml:space="preserve">В  </w:t>
      </w:r>
      <w:r>
        <w:t xml:space="preserve">Вятском </w:t>
      </w:r>
      <w:r w:rsidRPr="002224B8">
        <w:t>сельском поселении накоплен положительный опыт по сохранению межнационального мира и согласия, активно ведется работа по искоренению рисков экстремизма в начальной стадии, повышение толерантности населения и преодоления этносоциальных и религиозных противоречий.</w:t>
      </w:r>
    </w:p>
    <w:p w:rsidR="00714645" w:rsidRPr="002224B8" w:rsidRDefault="00714645" w:rsidP="00667456">
      <w:pPr>
        <w:ind w:firstLine="851"/>
        <w:jc w:val="both"/>
      </w:pPr>
      <w:r w:rsidRPr="002224B8"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</w:t>
      </w:r>
      <w:r w:rsidRPr="00D05ED6">
        <w:t>муниципальная</w:t>
      </w:r>
      <w:r>
        <w:t xml:space="preserve"> </w:t>
      </w:r>
      <w:r w:rsidRPr="002224B8">
        <w:t>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</w:t>
      </w:r>
    </w:p>
    <w:p w:rsidR="00714645" w:rsidRPr="002224B8" w:rsidRDefault="00714645" w:rsidP="00667456">
      <w:pPr>
        <w:ind w:firstLine="851"/>
        <w:jc w:val="both"/>
      </w:pPr>
      <w:r w:rsidRPr="002224B8">
        <w:t>Программа является документом, открытым для внесения изменений и дополнениями.</w:t>
      </w:r>
    </w:p>
    <w:p w:rsidR="00714645" w:rsidRDefault="00714645" w:rsidP="00667456">
      <w:pPr>
        <w:jc w:val="center"/>
        <w:rPr>
          <w:b/>
        </w:rPr>
      </w:pPr>
    </w:p>
    <w:p w:rsidR="00714645" w:rsidRPr="002224B8" w:rsidRDefault="00714645" w:rsidP="00667456">
      <w:pPr>
        <w:jc w:val="center"/>
        <w:rPr>
          <w:b/>
        </w:rPr>
      </w:pPr>
      <w:r w:rsidRPr="002224B8">
        <w:rPr>
          <w:b/>
        </w:rPr>
        <w:t>2.Основные цели и задачи, сроки и этапы реализации программы,</w:t>
      </w:r>
    </w:p>
    <w:p w:rsidR="00714645" w:rsidRDefault="00714645" w:rsidP="00667456">
      <w:pPr>
        <w:jc w:val="center"/>
        <w:rPr>
          <w:b/>
        </w:rPr>
      </w:pPr>
      <w:r w:rsidRPr="002224B8">
        <w:rPr>
          <w:b/>
        </w:rPr>
        <w:t>а также целевые индикаторы и показатели</w:t>
      </w:r>
    </w:p>
    <w:p w:rsidR="00714645" w:rsidRPr="002224B8" w:rsidRDefault="00714645" w:rsidP="00667456">
      <w:pPr>
        <w:jc w:val="center"/>
        <w:rPr>
          <w:b/>
        </w:rPr>
      </w:pPr>
    </w:p>
    <w:p w:rsidR="00714645" w:rsidRDefault="00714645" w:rsidP="00667456">
      <w:pPr>
        <w:ind w:firstLine="851"/>
        <w:jc w:val="both"/>
      </w:pPr>
      <w:r w:rsidRPr="002224B8">
        <w:t xml:space="preserve">Основными целями программы являются противодействие терроризму и экстремизму, защита жизни граждан, проживающих на территории </w:t>
      </w:r>
      <w:r>
        <w:t xml:space="preserve"> </w:t>
      </w:r>
      <w:r w:rsidRPr="002224B8">
        <w:t xml:space="preserve"> </w:t>
      </w:r>
      <w:r>
        <w:t>Вятского</w:t>
      </w:r>
      <w:r w:rsidRPr="002224B8">
        <w:t xml:space="preserve"> сельского поселения от террористических и экстремистских актов</w:t>
      </w:r>
      <w:r>
        <w:t xml:space="preserve">, </w:t>
      </w:r>
      <w:r w:rsidRPr="002224B8">
        <w:t xml:space="preserve">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714645" w:rsidRPr="002224B8" w:rsidRDefault="00714645" w:rsidP="00667456">
      <w:pPr>
        <w:jc w:val="both"/>
      </w:pPr>
    </w:p>
    <w:p w:rsidR="00714645" w:rsidRDefault="00714645" w:rsidP="00667456">
      <w:pPr>
        <w:jc w:val="both"/>
      </w:pPr>
      <w:r>
        <w:t xml:space="preserve">          </w:t>
      </w:r>
      <w:r w:rsidRPr="002224B8">
        <w:t>Основными задачами программы являются:</w:t>
      </w:r>
    </w:p>
    <w:p w:rsidR="00714645" w:rsidRPr="002224B8" w:rsidRDefault="00714645" w:rsidP="00667456">
      <w:pPr>
        <w:jc w:val="both"/>
      </w:pPr>
    </w:p>
    <w:p w:rsidR="00714645" w:rsidRPr="002224B8" w:rsidRDefault="00714645" w:rsidP="00667456">
      <w:pPr>
        <w:jc w:val="both"/>
      </w:pPr>
      <w:r>
        <w:t xml:space="preserve">а) </w:t>
      </w:r>
      <w:r w:rsidRPr="002224B8">
        <w:t>Уменьшение проявлений экстремизма и негативного отношения к лицам других национальностей и религиозных конфессий.</w:t>
      </w:r>
    </w:p>
    <w:p w:rsidR="00714645" w:rsidRPr="002224B8" w:rsidRDefault="00714645" w:rsidP="00667456">
      <w:pPr>
        <w:jc w:val="both"/>
      </w:pPr>
      <w:r>
        <w:t xml:space="preserve">б) </w:t>
      </w:r>
      <w:r w:rsidRPr="002224B8">
        <w:t>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714645" w:rsidRPr="002224B8" w:rsidRDefault="00714645" w:rsidP="00667456">
      <w:pPr>
        <w:jc w:val="both"/>
      </w:pPr>
      <w:r>
        <w:t xml:space="preserve">в) </w:t>
      </w:r>
      <w:r w:rsidRPr="002224B8">
        <w:t>Формирование толерантности и межэтнической культуры в молодежной среде, профилактика агрессивного поведения.</w:t>
      </w:r>
    </w:p>
    <w:p w:rsidR="00714645" w:rsidRPr="002224B8" w:rsidRDefault="00714645" w:rsidP="00667456">
      <w:pPr>
        <w:jc w:val="both"/>
      </w:pPr>
      <w:r>
        <w:t xml:space="preserve">г) </w:t>
      </w:r>
      <w:r w:rsidRPr="002224B8">
        <w:t xml:space="preserve">Информирование населения </w:t>
      </w:r>
      <w:r>
        <w:t>Вятского</w:t>
      </w:r>
      <w:r w:rsidRPr="002224B8">
        <w:t xml:space="preserve"> сельского поселения по вопросам противодействия терроризму и экстремизму.</w:t>
      </w:r>
    </w:p>
    <w:p w:rsidR="00714645" w:rsidRPr="002224B8" w:rsidRDefault="00714645" w:rsidP="00667456">
      <w:pPr>
        <w:jc w:val="both"/>
      </w:pPr>
      <w:r>
        <w:t xml:space="preserve">д) </w:t>
      </w:r>
      <w:r w:rsidRPr="002224B8">
        <w:t>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714645" w:rsidRPr="002224B8" w:rsidRDefault="00714645" w:rsidP="00667456">
      <w:pPr>
        <w:jc w:val="both"/>
      </w:pPr>
      <w:r>
        <w:t xml:space="preserve">е) </w:t>
      </w:r>
      <w:r w:rsidRPr="002224B8">
        <w:t>Пропаганда толерантного поведения к людям других национальностей и религиозных конфессий.</w:t>
      </w:r>
    </w:p>
    <w:p w:rsidR="00714645" w:rsidRPr="002224B8" w:rsidRDefault="00714645" w:rsidP="00667456">
      <w:pPr>
        <w:jc w:val="both"/>
      </w:pPr>
      <w:r>
        <w:t xml:space="preserve">ж) </w:t>
      </w:r>
      <w:r w:rsidRPr="002224B8">
        <w:t>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714645" w:rsidRPr="002224B8" w:rsidRDefault="00714645" w:rsidP="00667456">
      <w:pPr>
        <w:jc w:val="both"/>
      </w:pPr>
      <w:r>
        <w:t xml:space="preserve">з) </w:t>
      </w:r>
      <w:r w:rsidRPr="002224B8">
        <w:t>Недопущение наличия свастики и иных элементов экстремистской направленности на объектах инфраструктуры.</w:t>
      </w:r>
    </w:p>
    <w:p w:rsidR="00714645" w:rsidRPr="00CF6532" w:rsidRDefault="00714645" w:rsidP="00667456">
      <w:pPr>
        <w:ind w:firstLine="851"/>
        <w:jc w:val="both"/>
      </w:pPr>
      <w:r w:rsidRPr="002224B8">
        <w:t>Срок реализации программы расс</w:t>
      </w:r>
      <w:r>
        <w:t xml:space="preserve">читан </w:t>
      </w:r>
      <w:r w:rsidRPr="00CF6532">
        <w:t>с 20</w:t>
      </w:r>
      <w:r>
        <w:t>26</w:t>
      </w:r>
      <w:r w:rsidRPr="00CF6532">
        <w:t xml:space="preserve"> по 20</w:t>
      </w:r>
      <w:r>
        <w:t>28</w:t>
      </w:r>
      <w:r w:rsidRPr="00CF6532">
        <w:t xml:space="preserve"> годы.</w:t>
      </w:r>
    </w:p>
    <w:p w:rsidR="00714645" w:rsidRPr="002224B8" w:rsidRDefault="00714645" w:rsidP="002C1430">
      <w:pPr>
        <w:jc w:val="both"/>
      </w:pPr>
      <w:r w:rsidRPr="00CF6532">
        <w:t xml:space="preserve">Реализация всех </w:t>
      </w:r>
      <w:r w:rsidRPr="00FB5FEE">
        <w:t>программных мероприятий рассчитана на весь пе</w:t>
      </w:r>
      <w:r>
        <w:t xml:space="preserve">риод реализации программы с января </w:t>
      </w:r>
      <w:r w:rsidRPr="00FB5FEE">
        <w:t>20</w:t>
      </w:r>
      <w:r>
        <w:t>26</w:t>
      </w:r>
      <w:r w:rsidRPr="002C1430">
        <w:t xml:space="preserve">  по</w:t>
      </w:r>
      <w:r>
        <w:t xml:space="preserve"> декабрь 2028 года</w:t>
      </w:r>
      <w:r w:rsidRPr="00CF6532">
        <w:t xml:space="preserve">  включительно,  выделение</w:t>
      </w:r>
      <w:r w:rsidRPr="002224B8">
        <w:t xml:space="preserve"> этапов не предусмотрено.</w:t>
      </w:r>
    </w:p>
    <w:p w:rsidR="00714645" w:rsidRPr="002224B8" w:rsidRDefault="00714645" w:rsidP="002C1430">
      <w:pPr>
        <w:ind w:firstLine="851"/>
        <w:jc w:val="both"/>
      </w:pPr>
      <w:r w:rsidRPr="002224B8">
        <w:t>Планируемые результаты реализации программы приведены в таблице 1.</w:t>
      </w:r>
    </w:p>
    <w:tbl>
      <w:tblPr>
        <w:tblpPr w:leftFromText="180" w:rightFromText="180" w:vertAnchor="text" w:horzAnchor="margin" w:tblpX="-246" w:tblpY="362"/>
        <w:tblW w:w="9819" w:type="dxa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650"/>
        <w:gridCol w:w="3641"/>
        <w:gridCol w:w="1418"/>
        <w:gridCol w:w="2126"/>
        <w:gridCol w:w="1984"/>
      </w:tblGrid>
      <w:tr w:rsidR="00714645" w:rsidRPr="00CD4D9D" w:rsidTr="002C1430">
        <w:trPr>
          <w:trHeight w:val="748"/>
        </w:trPr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№ п/п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</w:p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EE7559">
            <w:pPr>
              <w:spacing w:before="300" w:after="300"/>
              <w:jc w:val="center"/>
              <w:rPr>
                <w:sz w:val="20"/>
                <w:szCs w:val="20"/>
              </w:rPr>
            </w:pPr>
            <w:r w:rsidRPr="00CD4D9D">
              <w:rPr>
                <w:sz w:val="20"/>
                <w:szCs w:val="20"/>
              </w:rPr>
              <w:t>Базовый показатель по 20</w:t>
            </w:r>
            <w:r>
              <w:rPr>
                <w:sz w:val="20"/>
                <w:szCs w:val="20"/>
              </w:rPr>
              <w:t>26 год</w:t>
            </w:r>
            <w:r w:rsidRPr="00CD4D9D">
              <w:rPr>
                <w:sz w:val="20"/>
                <w:szCs w:val="20"/>
              </w:rPr>
              <w:t xml:space="preserve"> (кол-во)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645" w:rsidRPr="00CD4D9D" w:rsidRDefault="00714645" w:rsidP="00AD517E">
            <w:pPr>
              <w:rPr>
                <w:sz w:val="20"/>
                <w:szCs w:val="20"/>
              </w:rPr>
            </w:pPr>
          </w:p>
        </w:tc>
      </w:tr>
      <w:tr w:rsidR="00714645" w:rsidRPr="00CD4D9D" w:rsidTr="002C1430">
        <w:trPr>
          <w:trHeight w:val="547"/>
        </w:trPr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45" w:rsidRPr="00CD4D9D" w:rsidRDefault="00714645" w:rsidP="00AD517E">
            <w:pPr>
              <w:rPr>
                <w:sz w:val="39"/>
                <w:szCs w:val="39"/>
              </w:rPr>
            </w:pPr>
          </w:p>
        </w:tc>
        <w:tc>
          <w:tcPr>
            <w:tcW w:w="36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45" w:rsidRPr="00CD4D9D" w:rsidRDefault="00714645" w:rsidP="00AD517E">
            <w:pPr>
              <w:rPr>
                <w:sz w:val="39"/>
                <w:szCs w:val="39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645" w:rsidRPr="00CD4D9D" w:rsidRDefault="00714645" w:rsidP="00AD517E">
            <w:pPr>
              <w:rPr>
                <w:sz w:val="39"/>
                <w:szCs w:val="3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EE7559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EE7559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28</w:t>
            </w:r>
          </w:p>
        </w:tc>
      </w:tr>
      <w:tr w:rsidR="00714645" w:rsidRPr="00CD4D9D" w:rsidTr="00AD517E">
        <w:trPr>
          <w:trHeight w:val="38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1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5</w:t>
            </w:r>
          </w:p>
        </w:tc>
      </w:tr>
      <w:tr w:rsidR="00714645" w:rsidRPr="00CD4D9D" w:rsidTr="00AD517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1.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26725A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Совершение (попытка совершения) террористических актов на территории администрации Вятского сельского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0</w:t>
            </w:r>
          </w:p>
        </w:tc>
      </w:tr>
      <w:tr w:rsidR="00714645" w:rsidRPr="00CD4D9D" w:rsidTr="00AD517E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2.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26725A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Совершение актов экстремистской направленности против соблюдения прав и свобод человека на территории  администрации Вятского сельского поселения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D517E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0</w:t>
            </w:r>
          </w:p>
        </w:tc>
      </w:tr>
    </w:tbl>
    <w:p w:rsidR="00714645" w:rsidRDefault="00714645" w:rsidP="002C1430">
      <w:pPr>
        <w:jc w:val="right"/>
      </w:pPr>
      <w:r>
        <w:t xml:space="preserve"> Таблица 1</w:t>
      </w:r>
    </w:p>
    <w:p w:rsidR="00714645" w:rsidRDefault="00714645" w:rsidP="00667456">
      <w:r>
        <w:t xml:space="preserve">     </w:t>
      </w:r>
    </w:p>
    <w:p w:rsidR="00714645" w:rsidRDefault="00714645" w:rsidP="00667456">
      <w:pPr>
        <w:ind w:firstLine="851"/>
      </w:pPr>
      <w:r w:rsidRPr="002224B8">
        <w:t xml:space="preserve">Оценка эффективности реализации программы производится путем сравнения </w:t>
      </w:r>
      <w:r>
        <w:t xml:space="preserve"> </w:t>
      </w:r>
      <w:r w:rsidRPr="002224B8">
        <w:t>фактически достигнутых показателей за соответствующий год с утвержденными на год значениями целевых индикаторов.</w:t>
      </w:r>
    </w:p>
    <w:p w:rsidR="00714645" w:rsidRPr="002224B8" w:rsidRDefault="00714645" w:rsidP="00667456">
      <w:pPr>
        <w:ind w:firstLine="851"/>
      </w:pPr>
    </w:p>
    <w:p w:rsidR="00714645" w:rsidRPr="002224B8" w:rsidRDefault="00714645" w:rsidP="00667456">
      <w:pPr>
        <w:jc w:val="center"/>
        <w:rPr>
          <w:b/>
        </w:rPr>
      </w:pPr>
      <w:r w:rsidRPr="002224B8">
        <w:rPr>
          <w:b/>
        </w:rPr>
        <w:t>3.Система программных мероприятий, в том числе ресурсное</w:t>
      </w:r>
    </w:p>
    <w:p w:rsidR="00714645" w:rsidRPr="002224B8" w:rsidRDefault="00714645" w:rsidP="00667456">
      <w:pPr>
        <w:jc w:val="center"/>
        <w:rPr>
          <w:b/>
        </w:rPr>
      </w:pPr>
      <w:r w:rsidRPr="002224B8">
        <w:rPr>
          <w:b/>
        </w:rPr>
        <w:t>обеспечение программы, с перечнем мероприятий с разбивкой по годам,</w:t>
      </w:r>
    </w:p>
    <w:p w:rsidR="00714645" w:rsidRPr="002224B8" w:rsidRDefault="00714645" w:rsidP="00667456">
      <w:pPr>
        <w:jc w:val="center"/>
        <w:rPr>
          <w:b/>
        </w:rPr>
      </w:pPr>
      <w:r w:rsidRPr="002224B8">
        <w:rPr>
          <w:b/>
        </w:rPr>
        <w:t>источникам и направлениям финансирования</w:t>
      </w:r>
    </w:p>
    <w:p w:rsidR="00714645" w:rsidRPr="002224B8" w:rsidRDefault="00714645" w:rsidP="00667456">
      <w:pPr>
        <w:jc w:val="center"/>
      </w:pPr>
    </w:p>
    <w:p w:rsidR="00714645" w:rsidRPr="002224B8" w:rsidRDefault="00714645" w:rsidP="00667456">
      <w:pPr>
        <w:ind w:firstLine="851"/>
        <w:jc w:val="both"/>
      </w:pPr>
      <w:r w:rsidRPr="002224B8">
        <w:t xml:space="preserve">Система программных мероприятий программы «По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r>
        <w:rPr>
          <w:kern w:val="36"/>
        </w:rPr>
        <w:t>Вятского</w:t>
      </w:r>
      <w:r w:rsidRPr="002224B8">
        <w:rPr>
          <w:kern w:val="36"/>
        </w:rPr>
        <w:t xml:space="preserve"> сельского поселения </w:t>
      </w:r>
      <w:r>
        <w:t>на период 2026-</w:t>
      </w:r>
      <w:r w:rsidRPr="0011545D">
        <w:t>202</w:t>
      </w:r>
      <w:r>
        <w:t>8</w:t>
      </w:r>
      <w:r w:rsidRPr="002224B8">
        <w:t xml:space="preserve"> годы» приведены </w:t>
      </w:r>
      <w:r>
        <w:br/>
      </w:r>
      <w:r w:rsidRPr="002224B8">
        <w:t>в приложении №</w:t>
      </w:r>
      <w:r>
        <w:t xml:space="preserve"> </w:t>
      </w:r>
      <w:r w:rsidRPr="002224B8">
        <w:t>1.</w:t>
      </w:r>
    </w:p>
    <w:p w:rsidR="00714645" w:rsidRPr="002224B8" w:rsidRDefault="00714645" w:rsidP="00667456">
      <w:pPr>
        <w:jc w:val="both"/>
      </w:pPr>
      <w:r>
        <w:t xml:space="preserve">       </w:t>
      </w:r>
    </w:p>
    <w:p w:rsidR="00714645" w:rsidRPr="002224B8" w:rsidRDefault="00714645" w:rsidP="00667456">
      <w:pPr>
        <w:ind w:firstLine="851"/>
      </w:pPr>
      <w:r w:rsidRPr="002224B8">
        <w:t>Основные направления финансирования:</w:t>
      </w:r>
    </w:p>
    <w:p w:rsidR="00714645" w:rsidRDefault="00714645" w:rsidP="00667456">
      <w:pPr>
        <w:ind w:firstLine="851"/>
        <w:jc w:val="both"/>
      </w:pPr>
      <w:r w:rsidRPr="002224B8">
        <w:t xml:space="preserve">Профилактические мероприятия в рамках реализации государственной молодежной политики - усиление антитеррористической защищенности мест массового пребывания граждан, создание условий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</w:t>
      </w:r>
      <w:r>
        <w:t>поселения</w:t>
      </w:r>
      <w:r w:rsidRPr="002224B8">
        <w:t xml:space="preserve"> за счет создания комплекса технических средств контроля за ситуацией на улицах и в других общественных местах </w:t>
      </w:r>
      <w:r>
        <w:t>поселения</w:t>
      </w:r>
      <w:r w:rsidRPr="002224B8">
        <w:t>.</w:t>
      </w:r>
    </w:p>
    <w:p w:rsidR="00714645" w:rsidRDefault="00714645" w:rsidP="00667456">
      <w:pPr>
        <w:jc w:val="both"/>
      </w:pPr>
    </w:p>
    <w:p w:rsidR="00714645" w:rsidRPr="002224B8" w:rsidRDefault="00714645" w:rsidP="00667456">
      <w:pPr>
        <w:jc w:val="center"/>
        <w:rPr>
          <w:b/>
        </w:rPr>
      </w:pPr>
      <w:r w:rsidRPr="002224B8">
        <w:rPr>
          <w:b/>
        </w:rPr>
        <w:t>4. Нормативное обеспечение программы</w:t>
      </w:r>
    </w:p>
    <w:p w:rsidR="00714645" w:rsidRPr="002224B8" w:rsidRDefault="00714645" w:rsidP="00667456">
      <w:pPr>
        <w:jc w:val="both"/>
      </w:pPr>
    </w:p>
    <w:p w:rsidR="00714645" w:rsidRPr="002224B8" w:rsidRDefault="00714645" w:rsidP="00667456">
      <w:pPr>
        <w:ind w:firstLine="851"/>
        <w:jc w:val="both"/>
      </w:pPr>
      <w:r w:rsidRPr="002224B8">
        <w:t>Правовую основу для реализации программы определили:</w:t>
      </w:r>
    </w:p>
    <w:p w:rsidR="00714645" w:rsidRPr="002224B8" w:rsidRDefault="00714645" w:rsidP="00667456">
      <w:pPr>
        <w:jc w:val="both"/>
      </w:pPr>
      <w:r>
        <w:t>а)</w:t>
      </w:r>
      <w:r w:rsidRPr="002224B8">
        <w:t xml:space="preserve"> </w:t>
      </w:r>
      <w:r>
        <w:t xml:space="preserve"> </w:t>
      </w:r>
      <w:r w:rsidRPr="002224B8">
        <w:t>Ф</w:t>
      </w:r>
      <w:r>
        <w:t>едеральные Законы от 06.03.2006</w:t>
      </w:r>
      <w:r w:rsidRPr="002224B8">
        <w:t xml:space="preserve"> № 35-ФЗ «О противодейс</w:t>
      </w:r>
      <w:r>
        <w:t>твии терроризму», от 06.10.2003</w:t>
      </w:r>
      <w:r w:rsidRPr="002224B8">
        <w:t xml:space="preserve"> № 131-ФЗ «Об общих принципах организации местного самоуправления в Росси</w:t>
      </w:r>
      <w:r>
        <w:t>йской Федерации», от 25.07.2002</w:t>
      </w:r>
      <w:r w:rsidRPr="002224B8">
        <w:t xml:space="preserve"> № 114-ФЗ «О противодействии экстремистской деятельности»; </w:t>
      </w:r>
    </w:p>
    <w:p w:rsidR="00714645" w:rsidRPr="002224B8" w:rsidRDefault="00714645" w:rsidP="00667456">
      <w:pPr>
        <w:jc w:val="both"/>
      </w:pPr>
      <w:r>
        <w:t>б)</w:t>
      </w:r>
      <w:r w:rsidRPr="002224B8">
        <w:t xml:space="preserve"> </w:t>
      </w:r>
      <w:r>
        <w:t xml:space="preserve">  </w:t>
      </w:r>
      <w:r w:rsidRPr="002224B8">
        <w:t>Указ Президента Росс</w:t>
      </w:r>
      <w:r>
        <w:t xml:space="preserve">ийской Федерации от </w:t>
      </w:r>
      <w:r w:rsidRPr="00EE7559">
        <w:t xml:space="preserve">15.02. 2006 № 116 </w:t>
      </w:r>
      <w:r w:rsidRPr="002224B8">
        <w:t xml:space="preserve">«О мерах по противодействию терроризму». </w:t>
      </w:r>
    </w:p>
    <w:p w:rsidR="00714645" w:rsidRDefault="00714645" w:rsidP="00667456">
      <w:pPr>
        <w:jc w:val="both"/>
      </w:pPr>
      <w:r w:rsidRPr="002224B8">
        <w:t>в)</w:t>
      </w:r>
      <w:r>
        <w:t xml:space="preserve"> Устав муниципального образования Вятское сельское поселение Омутнинского района Кировской области.</w:t>
      </w:r>
    </w:p>
    <w:p w:rsidR="00714645" w:rsidRPr="002224B8" w:rsidRDefault="00714645" w:rsidP="00667456">
      <w:pPr>
        <w:jc w:val="both"/>
      </w:pPr>
      <w:r>
        <w:t xml:space="preserve"> </w:t>
      </w:r>
    </w:p>
    <w:p w:rsidR="00714645" w:rsidRDefault="00714645" w:rsidP="00667456">
      <w:pPr>
        <w:jc w:val="center"/>
        <w:rPr>
          <w:b/>
        </w:rPr>
      </w:pPr>
    </w:p>
    <w:p w:rsidR="00714645" w:rsidRPr="002224B8" w:rsidRDefault="00714645" w:rsidP="00667456">
      <w:pPr>
        <w:jc w:val="center"/>
        <w:rPr>
          <w:b/>
        </w:rPr>
      </w:pPr>
      <w:r w:rsidRPr="002224B8">
        <w:rPr>
          <w:b/>
        </w:rPr>
        <w:t>5.</w:t>
      </w:r>
      <w:r>
        <w:rPr>
          <w:b/>
        </w:rPr>
        <w:t xml:space="preserve"> </w:t>
      </w:r>
      <w:r w:rsidRPr="002224B8">
        <w:rPr>
          <w:b/>
        </w:rPr>
        <w:t>Механизм реализации программы, включая организацию управления</w:t>
      </w:r>
    </w:p>
    <w:p w:rsidR="00714645" w:rsidRDefault="00714645" w:rsidP="00667456">
      <w:pPr>
        <w:jc w:val="center"/>
        <w:rPr>
          <w:b/>
        </w:rPr>
      </w:pPr>
      <w:r w:rsidRPr="002224B8">
        <w:rPr>
          <w:b/>
        </w:rPr>
        <w:t xml:space="preserve">программой и </w:t>
      </w:r>
      <w:r>
        <w:rPr>
          <w:b/>
        </w:rPr>
        <w:t>контроль за ходом её реализации</w:t>
      </w:r>
    </w:p>
    <w:p w:rsidR="00714645" w:rsidRPr="002224B8" w:rsidRDefault="00714645" w:rsidP="00667456">
      <w:pPr>
        <w:jc w:val="center"/>
        <w:rPr>
          <w:b/>
        </w:rPr>
      </w:pPr>
    </w:p>
    <w:p w:rsidR="00714645" w:rsidRPr="00310BE0" w:rsidRDefault="00714645" w:rsidP="00667456">
      <w:pPr>
        <w:ind w:firstLine="851"/>
        <w:jc w:val="both"/>
        <w:rPr>
          <w:color w:val="FF0000"/>
        </w:rPr>
      </w:pPr>
      <w:r w:rsidRPr="002224B8">
        <w:t xml:space="preserve">Общее управление реализацией программы и координацию деятельности исполнителей осуществляет муниципальная антитеррористическая комиссия </w:t>
      </w:r>
      <w:r>
        <w:t>Вятского</w:t>
      </w:r>
      <w:r w:rsidRPr="002224B8">
        <w:t xml:space="preserve"> сельского поселения</w:t>
      </w:r>
      <w:r>
        <w:t>,</w:t>
      </w:r>
      <w:r w:rsidRPr="002224B8">
        <w:t xml:space="preserve"> вносит в установленном порядке</w:t>
      </w:r>
      <w:r>
        <w:t>,</w:t>
      </w:r>
      <w:r w:rsidRPr="002224B8">
        <w:t xml:space="preserve"> предложения по уточнению мероприятий программы с учетом складывающейся социально-экономической ситуации в соответствии с Порядком разработки, реализации </w:t>
      </w:r>
      <w:r>
        <w:t xml:space="preserve"> и оценке эффективности реализации муниципальных </w:t>
      </w:r>
      <w:r w:rsidRPr="00CF6532">
        <w:t>программ.</w:t>
      </w:r>
    </w:p>
    <w:p w:rsidR="00714645" w:rsidRPr="002224B8" w:rsidRDefault="00714645" w:rsidP="00667456">
      <w:pPr>
        <w:ind w:firstLine="851"/>
        <w:jc w:val="both"/>
      </w:pPr>
      <w:r w:rsidRPr="002224B8"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</w:t>
      </w:r>
      <w:r>
        <w:t xml:space="preserve"> </w:t>
      </w:r>
      <w:r w:rsidRPr="002224B8">
        <w:t>Исполнители программных мероприятий осуществляют текущее управление реализацией программных мероприятий.</w:t>
      </w:r>
    </w:p>
    <w:p w:rsidR="00714645" w:rsidRPr="002224B8" w:rsidRDefault="00714645" w:rsidP="00667456">
      <w:pPr>
        <w:ind w:firstLine="851"/>
        <w:jc w:val="both"/>
      </w:pPr>
      <w:r w:rsidRPr="002224B8">
        <w:t>Реализация программы осуществляется на основе условий, порядка и правил, утвержденных федеральными, областными и муниципальными нормативными правовыми актами.</w:t>
      </w:r>
    </w:p>
    <w:p w:rsidR="00714645" w:rsidRPr="002224B8" w:rsidRDefault="00714645" w:rsidP="00667456">
      <w:pPr>
        <w:ind w:firstLine="851"/>
        <w:jc w:val="both"/>
      </w:pPr>
      <w:r w:rsidRPr="002224B8">
        <w:t xml:space="preserve">Отчеты о ходе работ </w:t>
      </w:r>
      <w:r w:rsidRPr="00CF6532">
        <w:t>по муниципальной программе</w:t>
      </w:r>
      <w:r w:rsidRPr="002224B8">
        <w:t xml:space="preserve"> по результатам за год и за весь период действия программы подготавливает главный распорядитель средств местного бюджета – муниципальный заказчик (муниципальный заказчик-координатор) и вносит соответствующий проект постановления </w:t>
      </w:r>
      <w:r>
        <w:t>а</w:t>
      </w:r>
      <w:r w:rsidRPr="002224B8">
        <w:t xml:space="preserve">дминистрации </w:t>
      </w:r>
      <w:r>
        <w:t>Вятского</w:t>
      </w:r>
      <w:r w:rsidRPr="002224B8">
        <w:t xml:space="preserve"> сельского поселения в соответствии с Регламентом </w:t>
      </w:r>
      <w:r>
        <w:t>а</w:t>
      </w:r>
      <w:r w:rsidRPr="002224B8">
        <w:t xml:space="preserve">дминистрации </w:t>
      </w:r>
      <w:r>
        <w:t>Вятского сельского поселения</w:t>
      </w:r>
      <w:r w:rsidRPr="002224B8">
        <w:t>.</w:t>
      </w:r>
    </w:p>
    <w:p w:rsidR="00714645" w:rsidRDefault="00714645" w:rsidP="00667456">
      <w:pPr>
        <w:ind w:firstLine="851"/>
        <w:jc w:val="both"/>
      </w:pPr>
      <w:r w:rsidRPr="002224B8">
        <w:t xml:space="preserve">Контроль за реализацией программы осуществляет </w:t>
      </w:r>
      <w:r>
        <w:t>а</w:t>
      </w:r>
      <w:r w:rsidRPr="002224B8">
        <w:t xml:space="preserve">дминистрация </w:t>
      </w:r>
      <w:r>
        <w:t xml:space="preserve">Вятского </w:t>
      </w:r>
      <w:r w:rsidRPr="002224B8">
        <w:t>сельского поселения.</w:t>
      </w:r>
    </w:p>
    <w:p w:rsidR="00714645" w:rsidRDefault="00714645" w:rsidP="00667456">
      <w:pPr>
        <w:jc w:val="center"/>
        <w:rPr>
          <w:b/>
        </w:rPr>
      </w:pPr>
    </w:p>
    <w:p w:rsidR="00714645" w:rsidRPr="002224B8" w:rsidRDefault="00714645" w:rsidP="00667456">
      <w:pPr>
        <w:jc w:val="center"/>
        <w:rPr>
          <w:b/>
        </w:rPr>
      </w:pPr>
      <w:r w:rsidRPr="002224B8">
        <w:rPr>
          <w:b/>
        </w:rPr>
        <w:t>6. Оценка социально-экономической эффективности программы</w:t>
      </w:r>
    </w:p>
    <w:p w:rsidR="00714645" w:rsidRPr="002224B8" w:rsidRDefault="00714645" w:rsidP="00667456"/>
    <w:p w:rsidR="00714645" w:rsidRPr="002224B8" w:rsidRDefault="00714645" w:rsidP="00667456">
      <w:pPr>
        <w:ind w:firstLine="851"/>
        <w:jc w:val="both"/>
      </w:pPr>
      <w:r w:rsidRPr="002224B8"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</w:t>
      </w:r>
      <w:r>
        <w:t>а</w:t>
      </w:r>
      <w:r w:rsidRPr="002224B8">
        <w:t xml:space="preserve">дминистрация </w:t>
      </w:r>
      <w:r>
        <w:t xml:space="preserve">Вятского </w:t>
      </w:r>
      <w:r w:rsidRPr="002224B8">
        <w:t>сельского поселения.</w:t>
      </w:r>
    </w:p>
    <w:p w:rsidR="00714645" w:rsidRPr="002224B8" w:rsidRDefault="00714645" w:rsidP="00667456">
      <w:pPr>
        <w:jc w:val="both"/>
      </w:pPr>
      <w:r>
        <w:t xml:space="preserve">      </w:t>
      </w:r>
      <w:r w:rsidRPr="002224B8">
        <w:t>Реализация программы позволит:</w:t>
      </w:r>
    </w:p>
    <w:p w:rsidR="00714645" w:rsidRPr="002224B8" w:rsidRDefault="00714645" w:rsidP="00667456">
      <w:pPr>
        <w:jc w:val="both"/>
      </w:pPr>
      <w:r>
        <w:t xml:space="preserve">а) </w:t>
      </w:r>
      <w:r w:rsidRPr="002224B8">
        <w:t xml:space="preserve">Создать условия для эффективной совместной работы подразделений </w:t>
      </w:r>
      <w:r>
        <w:t>а</w:t>
      </w:r>
      <w:r w:rsidRPr="002224B8">
        <w:t xml:space="preserve">дминистрация </w:t>
      </w:r>
      <w:r>
        <w:t>Вятского</w:t>
      </w:r>
      <w:r w:rsidRPr="002224B8">
        <w:t xml:space="preserve"> сельского поселения, правоохранительных органов, учреждений социальной сферы, общественных организаций и граждан поселения, направленной на профилактику экстремизма, терроризма и правонарушений.</w:t>
      </w:r>
    </w:p>
    <w:p w:rsidR="00714645" w:rsidRPr="002224B8" w:rsidRDefault="00714645" w:rsidP="00667456">
      <w:pPr>
        <w:jc w:val="both"/>
      </w:pPr>
      <w:r>
        <w:t xml:space="preserve">б) </w:t>
      </w:r>
      <w:r w:rsidRPr="002224B8">
        <w:t>Улучшить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714645" w:rsidRPr="002224B8" w:rsidRDefault="00714645" w:rsidP="00667456">
      <w:pPr>
        <w:jc w:val="both"/>
      </w:pPr>
      <w:r>
        <w:t xml:space="preserve">в) </w:t>
      </w:r>
      <w:r w:rsidRPr="002224B8">
        <w:t>Стимулировать и поддерживать гражданские инициативы правоохранительной направленности.</w:t>
      </w:r>
    </w:p>
    <w:p w:rsidR="00714645" w:rsidRPr="002224B8" w:rsidRDefault="00714645" w:rsidP="00667456">
      <w:pPr>
        <w:jc w:val="both"/>
      </w:pPr>
      <w:r>
        <w:t>г)</w:t>
      </w:r>
      <w:r w:rsidRPr="002224B8">
        <w:t xml:space="preserve"> Создавать условия для деятельности добровольных формирований населения по охране общественного порядка.</w:t>
      </w:r>
    </w:p>
    <w:p w:rsidR="00714645" w:rsidRPr="002224B8" w:rsidRDefault="00714645" w:rsidP="00667456">
      <w:pPr>
        <w:jc w:val="both"/>
      </w:pPr>
      <w:r>
        <w:t xml:space="preserve">д) </w:t>
      </w:r>
      <w:r w:rsidRPr="002224B8">
        <w:t xml:space="preserve">Повысить антитеррористическую защищенность мест массового пребывания граждан, создать условия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</w:t>
      </w:r>
      <w:r>
        <w:t>поселения</w:t>
      </w:r>
      <w:r w:rsidRPr="002224B8">
        <w:t>.</w:t>
      </w:r>
    </w:p>
    <w:p w:rsidR="00714645" w:rsidRPr="002224B8" w:rsidRDefault="00714645" w:rsidP="00667456">
      <w:pPr>
        <w:ind w:firstLine="851"/>
        <w:jc w:val="both"/>
      </w:pPr>
      <w:r w:rsidRPr="002224B8">
        <w:t>Полное и своевременное выполнение мероприятий 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714645" w:rsidRPr="002224B8" w:rsidRDefault="00714645" w:rsidP="00667456">
      <w:pPr>
        <w:ind w:firstLine="851"/>
        <w:jc w:val="both"/>
      </w:pPr>
      <w:r w:rsidRPr="002224B8"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714645" w:rsidRPr="002224B8" w:rsidRDefault="00714645" w:rsidP="00667456">
      <w:pPr>
        <w:ind w:firstLine="851"/>
        <w:jc w:val="both"/>
      </w:pPr>
      <w:r w:rsidRPr="002224B8">
        <w:t>Оценка эффективности реализации программы осуществляется в соответствии с методикой оценки, изложенной в приложении №</w:t>
      </w:r>
      <w:r>
        <w:t xml:space="preserve"> </w:t>
      </w:r>
      <w:r w:rsidRPr="002224B8">
        <w:t>2 к настоящей программе.</w:t>
      </w:r>
    </w:p>
    <w:p w:rsidR="00714645" w:rsidRPr="002224B8" w:rsidRDefault="00714645" w:rsidP="00667456">
      <w:pPr>
        <w:jc w:val="both"/>
      </w:pPr>
    </w:p>
    <w:p w:rsidR="00714645" w:rsidRPr="002224B8" w:rsidRDefault="00714645" w:rsidP="00667456"/>
    <w:p w:rsidR="00714645" w:rsidRDefault="00714645" w:rsidP="00667456">
      <w:pPr>
        <w:spacing w:before="300" w:after="300"/>
        <w:jc w:val="both"/>
        <w:rPr>
          <w:color w:val="000000"/>
        </w:rPr>
      </w:pPr>
    </w:p>
    <w:p w:rsidR="00714645" w:rsidRDefault="00714645" w:rsidP="00667456">
      <w:pPr>
        <w:spacing w:before="300" w:after="300"/>
        <w:jc w:val="both"/>
        <w:rPr>
          <w:color w:val="000000"/>
        </w:rPr>
      </w:pPr>
    </w:p>
    <w:p w:rsidR="00714645" w:rsidRDefault="00714645" w:rsidP="00667456">
      <w:pPr>
        <w:spacing w:before="300" w:after="300"/>
        <w:jc w:val="both"/>
        <w:rPr>
          <w:color w:val="000000"/>
        </w:rPr>
      </w:pPr>
    </w:p>
    <w:p w:rsidR="00714645" w:rsidRDefault="00714645" w:rsidP="00667456">
      <w:pPr>
        <w:spacing w:before="300" w:after="300"/>
        <w:jc w:val="both"/>
        <w:rPr>
          <w:color w:val="000000"/>
        </w:rPr>
      </w:pPr>
    </w:p>
    <w:p w:rsidR="00714645" w:rsidRDefault="00714645" w:rsidP="00667456">
      <w:pPr>
        <w:spacing w:before="300" w:after="300"/>
        <w:jc w:val="both"/>
        <w:rPr>
          <w:color w:val="000000"/>
        </w:rPr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</w:p>
    <w:p w:rsidR="00714645" w:rsidRDefault="00714645" w:rsidP="00667456">
      <w:pPr>
        <w:jc w:val="right"/>
      </w:pPr>
      <w:r w:rsidRPr="008B4B74">
        <w:t xml:space="preserve">Приложение №1 </w:t>
      </w:r>
    </w:p>
    <w:p w:rsidR="00714645" w:rsidRDefault="00714645" w:rsidP="00667456">
      <w:pPr>
        <w:jc w:val="right"/>
      </w:pPr>
    </w:p>
    <w:p w:rsidR="00714645" w:rsidRPr="00061E5D" w:rsidRDefault="00714645" w:rsidP="00667456">
      <w:pPr>
        <w:tabs>
          <w:tab w:val="left" w:pos="6600"/>
        </w:tabs>
        <w:jc w:val="right"/>
        <w:rPr>
          <w:kern w:val="36"/>
          <w:szCs w:val="30"/>
        </w:rPr>
      </w:pPr>
      <w:r>
        <w:rPr>
          <w:kern w:val="36"/>
        </w:rPr>
        <w:t xml:space="preserve">к </w:t>
      </w:r>
      <w:r w:rsidRPr="00CF6532">
        <w:rPr>
          <w:kern w:val="36"/>
        </w:rPr>
        <w:t>муниципальной</w:t>
      </w:r>
      <w:r>
        <w:rPr>
          <w:color w:val="FF0000"/>
          <w:kern w:val="36"/>
        </w:rPr>
        <w:t xml:space="preserve"> </w:t>
      </w:r>
      <w:r w:rsidRPr="007D1A7A">
        <w:rPr>
          <w:kern w:val="36"/>
        </w:rPr>
        <w:t>программ</w:t>
      </w:r>
      <w:r>
        <w:rPr>
          <w:kern w:val="36"/>
        </w:rPr>
        <w:t>е</w:t>
      </w:r>
      <w:r w:rsidRPr="007D1A7A">
        <w:rPr>
          <w:kern w:val="36"/>
        </w:rPr>
        <w:t xml:space="preserve"> «</w:t>
      </w:r>
      <w:r w:rsidRPr="00061E5D">
        <w:rPr>
          <w:kern w:val="36"/>
          <w:szCs w:val="30"/>
        </w:rPr>
        <w:t>Противодействие</w:t>
      </w:r>
    </w:p>
    <w:p w:rsidR="00714645" w:rsidRPr="007D1A7A" w:rsidRDefault="00714645" w:rsidP="00667456">
      <w:pPr>
        <w:jc w:val="right"/>
        <w:rPr>
          <w:kern w:val="36"/>
        </w:rPr>
      </w:pPr>
      <w:r w:rsidRPr="00061E5D">
        <w:rPr>
          <w:kern w:val="36"/>
          <w:szCs w:val="30"/>
        </w:rPr>
        <w:t>экстремизму и профилактика терроризма</w:t>
      </w:r>
    </w:p>
    <w:p w:rsidR="00714645" w:rsidRDefault="00714645" w:rsidP="00667456">
      <w:pPr>
        <w:jc w:val="right"/>
        <w:rPr>
          <w:kern w:val="36"/>
        </w:rPr>
      </w:pPr>
      <w:r w:rsidRPr="007D1A7A">
        <w:rPr>
          <w:kern w:val="36"/>
        </w:rPr>
        <w:t xml:space="preserve">на территории </w:t>
      </w:r>
      <w:r>
        <w:rPr>
          <w:kern w:val="36"/>
        </w:rPr>
        <w:t xml:space="preserve">Вятского </w:t>
      </w:r>
      <w:r w:rsidRPr="007D1A7A">
        <w:rPr>
          <w:kern w:val="36"/>
        </w:rPr>
        <w:t>сельского</w:t>
      </w:r>
    </w:p>
    <w:p w:rsidR="00714645" w:rsidRPr="007D1A7A" w:rsidRDefault="00714645" w:rsidP="0026725A">
      <w:pPr>
        <w:jc w:val="center"/>
        <w:rPr>
          <w:kern w:val="36"/>
        </w:rPr>
      </w:pPr>
      <w:r>
        <w:rPr>
          <w:kern w:val="36"/>
        </w:rPr>
        <w:t xml:space="preserve">                                                                                поселения на </w:t>
      </w:r>
      <w:r w:rsidRPr="00CF6532">
        <w:rPr>
          <w:kern w:val="36"/>
        </w:rPr>
        <w:t>20</w:t>
      </w:r>
      <w:r>
        <w:rPr>
          <w:kern w:val="36"/>
        </w:rPr>
        <w:t>26</w:t>
      </w:r>
      <w:r w:rsidRPr="00CF6532">
        <w:rPr>
          <w:kern w:val="36"/>
        </w:rPr>
        <w:t>-20</w:t>
      </w:r>
      <w:r>
        <w:rPr>
          <w:kern w:val="36"/>
        </w:rPr>
        <w:t>28</w:t>
      </w:r>
      <w:r w:rsidRPr="007D1A7A">
        <w:rPr>
          <w:kern w:val="36"/>
        </w:rPr>
        <w:t xml:space="preserve"> годы»</w:t>
      </w:r>
    </w:p>
    <w:p w:rsidR="00714645" w:rsidRPr="002224B8" w:rsidRDefault="00714645" w:rsidP="00667456"/>
    <w:p w:rsidR="00714645" w:rsidRPr="00F758A9" w:rsidRDefault="00714645" w:rsidP="00667456">
      <w:pPr>
        <w:jc w:val="center"/>
        <w:rPr>
          <w:b/>
        </w:rPr>
      </w:pPr>
      <w:r w:rsidRPr="00F758A9">
        <w:rPr>
          <w:b/>
        </w:rPr>
        <w:t xml:space="preserve">Система программных мероприятий </w:t>
      </w:r>
      <w:r w:rsidRPr="00CF6532">
        <w:rPr>
          <w:b/>
        </w:rPr>
        <w:t>муниципальной</w:t>
      </w:r>
      <w:r w:rsidRPr="00F758A9">
        <w:rPr>
          <w:b/>
        </w:rPr>
        <w:t xml:space="preserve"> программы «</w:t>
      </w:r>
      <w:r>
        <w:rPr>
          <w:b/>
        </w:rPr>
        <w:t xml:space="preserve">Противодействие  экстремизму </w:t>
      </w:r>
      <w:r w:rsidRPr="00F758A9">
        <w:rPr>
          <w:b/>
        </w:rPr>
        <w:t>и</w:t>
      </w:r>
      <w:r>
        <w:rPr>
          <w:b/>
        </w:rPr>
        <w:t xml:space="preserve"> профилактика терроризма</w:t>
      </w:r>
      <w:r w:rsidRPr="00F758A9">
        <w:rPr>
          <w:b/>
        </w:rPr>
        <w:t xml:space="preserve"> </w:t>
      </w:r>
      <w:r>
        <w:rPr>
          <w:b/>
        </w:rPr>
        <w:t>на территории Вятского</w:t>
      </w:r>
      <w:r w:rsidRPr="00F758A9">
        <w:rPr>
          <w:b/>
        </w:rPr>
        <w:t xml:space="preserve"> </w:t>
      </w:r>
      <w:r>
        <w:rPr>
          <w:b/>
        </w:rPr>
        <w:t>сельского поселения на период 2026</w:t>
      </w:r>
      <w:r w:rsidRPr="00F758A9">
        <w:rPr>
          <w:b/>
        </w:rPr>
        <w:t xml:space="preserve">- </w:t>
      </w:r>
      <w:r>
        <w:rPr>
          <w:b/>
        </w:rPr>
        <w:t>2028</w:t>
      </w:r>
      <w:r w:rsidRPr="00F758A9">
        <w:rPr>
          <w:b/>
        </w:rPr>
        <w:t xml:space="preserve"> годы»</w:t>
      </w:r>
      <w:r w:rsidRPr="00A928C7">
        <w:rPr>
          <w:spacing w:val="-1"/>
        </w:rPr>
        <w:t xml:space="preserve"> </w:t>
      </w:r>
      <w:r>
        <w:rPr>
          <w:spacing w:val="-1"/>
        </w:rPr>
        <w:t>Приложении №1</w:t>
      </w:r>
      <w:r w:rsidRPr="00D44A00">
        <w:rPr>
          <w:spacing w:val="-1"/>
        </w:rPr>
        <w:t xml:space="preserve"> </w:t>
      </w:r>
      <w:r>
        <w:rPr>
          <w:spacing w:val="-1"/>
        </w:rPr>
        <w:t xml:space="preserve">в </w:t>
      </w:r>
      <w:r>
        <w:t>системе</w:t>
      </w:r>
      <w:r w:rsidRPr="00D44A00">
        <w:t xml:space="preserve"> программных мероприятий муниципальной программы «Противодействие  экстремизму и профилактика терроризма на территории Вятского се</w:t>
      </w:r>
      <w:r>
        <w:t>льского поселения на период 2026- 2028</w:t>
      </w:r>
      <w:r w:rsidRPr="00D44A00">
        <w:t xml:space="preserve"> годы»</w:t>
      </w:r>
    </w:p>
    <w:tbl>
      <w:tblPr>
        <w:tblpPr w:leftFromText="180" w:rightFromText="180" w:vertAnchor="text" w:horzAnchor="margin" w:tblpX="-1186" w:tblpY="302"/>
        <w:tblW w:w="5892" w:type="pct"/>
        <w:tblInd w:w="-48" w:type="dxa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817"/>
        <w:gridCol w:w="2126"/>
        <w:gridCol w:w="1485"/>
        <w:gridCol w:w="1426"/>
        <w:gridCol w:w="1484"/>
        <w:gridCol w:w="992"/>
        <w:gridCol w:w="709"/>
        <w:gridCol w:w="708"/>
        <w:gridCol w:w="709"/>
        <w:gridCol w:w="709"/>
      </w:tblGrid>
      <w:tr w:rsidR="00714645" w:rsidRPr="00973260" w:rsidTr="00A928C7">
        <w:trPr>
          <w:trHeight w:val="145"/>
        </w:trPr>
        <w:tc>
          <w:tcPr>
            <w:tcW w:w="818" w:type="dxa"/>
            <w:vMerge w:val="restart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485" w:type="dxa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1426" w:type="dxa"/>
            <w:vMerge w:val="restart"/>
            <w:tcBorders>
              <w:top w:val="single" w:sz="12" w:space="0" w:color="3187C7"/>
              <w:left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Сроки исполнения</w:t>
            </w:r>
          </w:p>
        </w:tc>
        <w:tc>
          <w:tcPr>
            <w:tcW w:w="1484" w:type="dxa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финансиро-ва</w:t>
            </w:r>
            <w:r w:rsidRPr="00973260"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3118" w:type="dxa"/>
            <w:gridSpan w:val="4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E015A9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 w:rsidRPr="00E015A9">
              <w:rPr>
                <w:color w:val="000000"/>
                <w:sz w:val="20"/>
                <w:szCs w:val="20"/>
              </w:rPr>
              <w:t>Объём финансирования, тыс. 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3187C7"/>
            </w:tcBorders>
          </w:tcPr>
          <w:p w:rsidR="00714645" w:rsidRDefault="00714645" w:rsidP="00A928C7">
            <w:pPr>
              <w:rPr>
                <w:sz w:val="20"/>
                <w:szCs w:val="20"/>
              </w:rPr>
            </w:pPr>
            <w:r w:rsidRPr="00E015A9">
              <w:rPr>
                <w:sz w:val="20"/>
                <w:szCs w:val="20"/>
              </w:rPr>
              <w:t>Отметка об исполнении</w:t>
            </w:r>
          </w:p>
          <w:p w:rsidR="00714645" w:rsidRPr="00E015A9" w:rsidRDefault="00714645" w:rsidP="00A928C7">
            <w:pPr>
              <w:rPr>
                <w:sz w:val="20"/>
                <w:szCs w:val="2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vMerge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</w:p>
        </w:tc>
        <w:tc>
          <w:tcPr>
            <w:tcW w:w="2126" w:type="dxa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</w:p>
        </w:tc>
        <w:tc>
          <w:tcPr>
            <w:tcW w:w="1485" w:type="dxa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</w:p>
        </w:tc>
        <w:tc>
          <w:tcPr>
            <w:tcW w:w="1426" w:type="dxa"/>
            <w:vMerge/>
            <w:tcBorders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</w:p>
        </w:tc>
        <w:tc>
          <w:tcPr>
            <w:tcW w:w="1484" w:type="dxa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928C7">
            <w:pPr>
              <w:spacing w:before="300" w:after="300"/>
              <w:jc w:val="center"/>
              <w:rPr>
                <w:sz w:val="16"/>
                <w:szCs w:val="16"/>
              </w:rPr>
            </w:pPr>
            <w:r w:rsidRPr="00CD4D9D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928C7">
            <w:pPr>
              <w:spacing w:before="300" w:after="300"/>
              <w:rPr>
                <w:sz w:val="16"/>
                <w:szCs w:val="16"/>
              </w:rPr>
            </w:pPr>
            <w:r w:rsidRPr="00CD4D9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928C7">
            <w:pPr>
              <w:spacing w:before="300" w:after="300"/>
              <w:rPr>
                <w:sz w:val="16"/>
                <w:szCs w:val="16"/>
              </w:rPr>
            </w:pPr>
            <w:r w:rsidRPr="00CD4D9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928C7">
            <w:pPr>
              <w:spacing w:before="300" w:after="300"/>
              <w:rPr>
                <w:sz w:val="16"/>
                <w:szCs w:val="16"/>
              </w:rPr>
            </w:pPr>
            <w:r w:rsidRPr="00CD4D9D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left w:val="single" w:sz="12" w:space="0" w:color="3187C7"/>
            </w:tcBorders>
          </w:tcPr>
          <w:p w:rsidR="00714645" w:rsidRPr="00973260" w:rsidRDefault="00714645" w:rsidP="00A928C7"/>
        </w:tc>
      </w:tr>
      <w:tr w:rsidR="00714645" w:rsidRPr="00973260" w:rsidTr="00A928C7">
        <w:trPr>
          <w:trHeight w:val="299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928C7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928C7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CD4D9D" w:rsidRDefault="00714645" w:rsidP="00A928C7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CD4D9D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A928C7" w:rsidRDefault="00714645" w:rsidP="00A928C7">
            <w:pPr>
              <w:spacing w:before="300" w:after="300"/>
              <w:jc w:val="center"/>
              <w:rPr>
                <w:sz w:val="20"/>
                <w:szCs w:val="20"/>
              </w:rPr>
            </w:pPr>
            <w:r w:rsidRPr="00A928C7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3187C7"/>
              <w:bottom w:val="single" w:sz="4" w:space="0" w:color="auto"/>
            </w:tcBorders>
          </w:tcPr>
          <w:p w:rsidR="00714645" w:rsidRDefault="00714645" w:rsidP="00A928C7">
            <w:pPr>
              <w:rPr>
                <w:sz w:val="20"/>
                <w:szCs w:val="20"/>
              </w:rPr>
            </w:pPr>
          </w:p>
          <w:p w:rsidR="00714645" w:rsidRPr="00A928C7" w:rsidRDefault="00714645" w:rsidP="00A928C7">
            <w:pPr>
              <w:jc w:val="center"/>
              <w:rPr>
                <w:sz w:val="20"/>
                <w:szCs w:val="20"/>
              </w:rPr>
            </w:pPr>
            <w:r w:rsidRPr="00A928C7">
              <w:rPr>
                <w:sz w:val="20"/>
                <w:szCs w:val="20"/>
              </w:rPr>
              <w:t>9</w:t>
            </w: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Информировать жителей  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973260">
              <w:rPr>
                <w:color w:val="000000"/>
                <w:sz w:val="20"/>
                <w:szCs w:val="20"/>
              </w:rPr>
              <w:t>дминистраци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97326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  <w:r w:rsidRPr="00973260">
              <w:rPr>
                <w:color w:val="000000"/>
                <w:sz w:val="20"/>
                <w:szCs w:val="20"/>
              </w:rPr>
              <w:t xml:space="preserve"> о порядке действий при угрозе возникновения террористических актов, посредст</w:t>
            </w:r>
            <w:r w:rsidRPr="00973260">
              <w:rPr>
                <w:color w:val="000000"/>
                <w:sz w:val="20"/>
                <w:szCs w:val="20"/>
              </w:rPr>
              <w:softHyphen/>
              <w:t>вом размещения информации в муниципальных средствах массовой информации</w:t>
            </w:r>
            <w:r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1F6B5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F3E5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F3E5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F3E5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1444A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Организовать подготовку проектов, изготовле</w:t>
            </w:r>
            <w:r w:rsidRPr="00973260">
              <w:rPr>
                <w:color w:val="000000"/>
                <w:sz w:val="20"/>
                <w:szCs w:val="20"/>
              </w:rPr>
              <w:softHyphen/>
              <w:t xml:space="preserve">ние, приобретение буклетов, плакатов, памяток и рекомендаций для </w:t>
            </w:r>
          </w:p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учреждений, предприятий, организаций, расположенных на территории  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973260">
              <w:rPr>
                <w:color w:val="000000"/>
                <w:sz w:val="20"/>
                <w:szCs w:val="20"/>
              </w:rPr>
              <w:t>дминистраци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97326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  <w:r w:rsidRPr="00973260">
              <w:rPr>
                <w:color w:val="000000"/>
                <w:sz w:val="20"/>
                <w:szCs w:val="20"/>
              </w:rPr>
              <w:t xml:space="preserve">  по антитеррори</w:t>
            </w:r>
            <w:r w:rsidRPr="00973260">
              <w:rPr>
                <w:color w:val="000000"/>
                <w:sz w:val="20"/>
                <w:szCs w:val="20"/>
              </w:rPr>
              <w:softHyphen/>
              <w:t>стической тематике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C95F0F" w:rsidRDefault="00714645" w:rsidP="00A928C7">
            <w:pPr>
              <w:rPr>
                <w:color w:val="FF0000"/>
                <w:sz w:val="39"/>
                <w:szCs w:val="39"/>
              </w:rPr>
            </w:pPr>
            <w:r w:rsidRPr="009D5E3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 xml:space="preserve">Вятского </w:t>
            </w:r>
            <w:r w:rsidRPr="009D5E31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полугодие (май, ноябрь)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1F6B5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F3E5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F3E5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F3E5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Обеспечить подготовку и разме</w:t>
            </w:r>
            <w:r w:rsidRPr="00973260">
              <w:rPr>
                <w:color w:val="000000"/>
                <w:sz w:val="20"/>
                <w:szCs w:val="20"/>
              </w:rPr>
              <w:t>щение в местах массового пребывания граждан информацион</w:t>
            </w:r>
            <w:r w:rsidRPr="00973260">
              <w:rPr>
                <w:color w:val="000000"/>
                <w:sz w:val="20"/>
                <w:szCs w:val="20"/>
              </w:rPr>
              <w:softHyphen/>
              <w:t>ных материалов о действиях в случае возникновения угроз террористического характера, а также размещение соответствующей информа</w:t>
            </w:r>
            <w:r w:rsidRPr="00973260">
              <w:rPr>
                <w:color w:val="000000"/>
                <w:sz w:val="20"/>
                <w:szCs w:val="20"/>
              </w:rPr>
              <w:softHyphen/>
              <w:t>ции на стендах</w:t>
            </w:r>
            <w:r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Запрашивать и получать в уста</w:t>
            </w:r>
            <w:r w:rsidRPr="00973260">
              <w:rPr>
                <w:color w:val="000000"/>
                <w:sz w:val="20"/>
                <w:szCs w:val="20"/>
              </w:rPr>
              <w:t>новленном по</w:t>
            </w:r>
            <w:r w:rsidRPr="00973260">
              <w:rPr>
                <w:color w:val="000000"/>
                <w:sz w:val="20"/>
                <w:szCs w:val="20"/>
              </w:rPr>
              <w:softHyphen/>
              <w:t>рядке необходимые материалы и информацию в территориальных органах федеральных ор</w:t>
            </w:r>
            <w:r w:rsidRPr="00973260">
              <w:rPr>
                <w:color w:val="000000"/>
                <w:sz w:val="20"/>
                <w:szCs w:val="20"/>
              </w:rPr>
              <w:softHyphen/>
              <w:t>ганов исполнительной власти, исполнительных органов государственной власти города, правоохранительных органов, об</w:t>
            </w:r>
            <w:r w:rsidRPr="00973260">
              <w:rPr>
                <w:color w:val="000000"/>
                <w:sz w:val="20"/>
                <w:szCs w:val="20"/>
              </w:rPr>
              <w:softHyphen/>
              <w:t>щественных объединений, организаций и должностных лиц</w:t>
            </w:r>
            <w:r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А</w:t>
            </w:r>
            <w:r w:rsidRPr="00973260">
              <w:rPr>
                <w:color w:val="000000"/>
                <w:sz w:val="20"/>
                <w:szCs w:val="20"/>
              </w:rPr>
              <w:t xml:space="preserve">дминистрация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  <w:r w:rsidRPr="00973260"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полугодие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Проводить комплекс мероприятий по выявлению и пресечению изготовления и распространения литературы, аудио- и видеоматериалов, экстремистского толка, пропагандирующих разжигание национальной, расовой и религиозной вражды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Ежемесячно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Осуществлять еженедельный обход территории  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973260">
              <w:rPr>
                <w:color w:val="000000"/>
                <w:sz w:val="20"/>
                <w:szCs w:val="20"/>
              </w:rPr>
              <w:t>дминистраци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97326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  <w:r w:rsidRPr="00973260">
              <w:rPr>
                <w:color w:val="000000"/>
                <w:sz w:val="20"/>
                <w:szCs w:val="20"/>
              </w:rPr>
              <w:t xml:space="preserve">  на предмет выявления и ликвида</w:t>
            </w:r>
            <w:r w:rsidRPr="00973260">
              <w:rPr>
                <w:color w:val="000000"/>
                <w:sz w:val="20"/>
                <w:szCs w:val="20"/>
              </w:rPr>
              <w:softHyphen/>
              <w:t>ции последствий экстремистской деятельности, которые проявляются в виде нанесения на ар</w:t>
            </w:r>
            <w:r w:rsidRPr="00973260">
              <w:rPr>
                <w:color w:val="000000"/>
                <w:sz w:val="20"/>
                <w:szCs w:val="20"/>
              </w:rPr>
              <w:softHyphen/>
              <w:t>хитектурные сооружения символов и знаков экстремистской направленности</w:t>
            </w:r>
            <w:r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Еженедельно 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CD35F5">
        <w:trPr>
          <w:trHeight w:val="1644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C31002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 w:rsidRPr="00C3100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Организация постоянного патрулирования в местах массового скопления людей и отдыха населения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CD35F5">
        <w:trPr>
          <w:trHeight w:val="2922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016E67" w:rsidRDefault="00714645" w:rsidP="00A928C7">
            <w:pPr>
              <w:spacing w:before="300" w:after="300"/>
              <w:rPr>
                <w:color w:val="000000"/>
                <w:sz w:val="39"/>
                <w:szCs w:val="39"/>
              </w:rPr>
            </w:pPr>
            <w:r w:rsidRPr="00016E67">
              <w:rPr>
                <w:color w:val="000000"/>
                <w:sz w:val="20"/>
                <w:szCs w:val="20"/>
              </w:rPr>
              <w:t>Осуществлять обход территории муниципального образования на предмет выяв</w:t>
            </w:r>
            <w:r w:rsidRPr="00016E67">
              <w:rPr>
                <w:color w:val="000000"/>
                <w:sz w:val="20"/>
                <w:szCs w:val="20"/>
              </w:rPr>
              <w:softHyphen/>
              <w:t>ления мест концентрации молодежи. Уведом</w:t>
            </w:r>
            <w:r w:rsidRPr="00016E67">
              <w:rPr>
                <w:color w:val="000000"/>
                <w:sz w:val="20"/>
                <w:szCs w:val="20"/>
              </w:rPr>
              <w:softHyphen/>
              <w:t xml:space="preserve">лять о данном факте прокуратуру и </w:t>
            </w:r>
            <w:r>
              <w:rPr>
                <w:color w:val="000000"/>
                <w:sz w:val="20"/>
                <w:szCs w:val="20"/>
              </w:rPr>
              <w:t>МО МВД России «Омутнинский»</w:t>
            </w:r>
            <w:r w:rsidRPr="00016E6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585D06" w:rsidRDefault="00714645" w:rsidP="00A928C7">
            <w:pPr>
              <w:rPr>
                <w:color w:val="FF0000"/>
                <w:sz w:val="39"/>
                <w:szCs w:val="39"/>
              </w:rPr>
            </w:pPr>
            <w:r w:rsidRPr="009D5E3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Вятского</w:t>
            </w:r>
            <w:r w:rsidRPr="009D5E31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585D06" w:rsidRDefault="00714645" w:rsidP="00A928C7">
            <w:pPr>
              <w:spacing w:before="300" w:after="300"/>
              <w:rPr>
                <w:color w:val="FF0000"/>
                <w:sz w:val="39"/>
                <w:szCs w:val="39"/>
              </w:rPr>
            </w:pPr>
            <w:r w:rsidRPr="009D5E3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 xml:space="preserve">Вятского </w:t>
            </w:r>
            <w:r w:rsidRPr="009D5E31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CD35F5">
        <w:trPr>
          <w:trHeight w:val="3774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Организовать размещение на информационных стен</w:t>
            </w:r>
            <w:r w:rsidRPr="00973260">
              <w:rPr>
                <w:color w:val="000000"/>
                <w:sz w:val="20"/>
                <w:szCs w:val="20"/>
              </w:rPr>
              <w:softHyphen/>
              <w:t>дах информации для требований действующе</w:t>
            </w:r>
            <w:r w:rsidRPr="00973260">
              <w:rPr>
                <w:color w:val="000000"/>
                <w:sz w:val="20"/>
                <w:szCs w:val="20"/>
              </w:rPr>
              <w:softHyphen/>
              <w:t>го миграционного законодательства, а также контактных телефонов о том, куда следует об</w:t>
            </w:r>
            <w:r w:rsidRPr="00973260">
              <w:rPr>
                <w:color w:val="000000"/>
                <w:sz w:val="20"/>
                <w:szCs w:val="20"/>
              </w:rPr>
              <w:softHyphen/>
              <w:t>ращаться в случаях совершения в от</w:t>
            </w:r>
            <w:r>
              <w:rPr>
                <w:color w:val="000000"/>
                <w:sz w:val="20"/>
                <w:szCs w:val="20"/>
              </w:rPr>
              <w:t>ношении них противоправных дейст</w:t>
            </w:r>
            <w:r w:rsidRPr="00973260">
              <w:rPr>
                <w:color w:val="000000"/>
                <w:sz w:val="20"/>
                <w:szCs w:val="20"/>
              </w:rPr>
              <w:t>вий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D5E31" w:rsidRDefault="00714645" w:rsidP="00A928C7">
            <w:pPr>
              <w:rPr>
                <w:sz w:val="18"/>
                <w:szCs w:val="18"/>
              </w:rPr>
            </w:pPr>
            <w:r w:rsidRPr="009D5E3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Вятского сельского поселения, МБ</w:t>
            </w:r>
            <w:r w:rsidRPr="009D5E31">
              <w:rPr>
                <w:sz w:val="20"/>
                <w:szCs w:val="20"/>
              </w:rPr>
              <w:t xml:space="preserve">ОУ СОШ </w:t>
            </w:r>
            <w:r>
              <w:rPr>
                <w:sz w:val="20"/>
                <w:szCs w:val="20"/>
              </w:rPr>
              <w:t xml:space="preserve"> </w:t>
            </w:r>
            <w:r w:rsidRPr="009D5E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д.Ежово</w:t>
            </w:r>
            <w:r w:rsidRPr="009D5E31">
              <w:rPr>
                <w:sz w:val="20"/>
                <w:szCs w:val="20"/>
              </w:rPr>
              <w:t xml:space="preserve"> </w:t>
            </w:r>
            <w:r w:rsidRPr="009D5E31">
              <w:rPr>
                <w:sz w:val="18"/>
                <w:szCs w:val="18"/>
              </w:rPr>
              <w:t>(по согласованию)</w:t>
            </w:r>
          </w:p>
          <w:p w:rsidR="00714645" w:rsidRPr="009D5E31" w:rsidRDefault="00714645" w:rsidP="00A928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Вятский </w:t>
            </w:r>
            <w:r w:rsidRPr="009D5E31">
              <w:rPr>
                <w:sz w:val="20"/>
                <w:szCs w:val="20"/>
              </w:rPr>
              <w:t xml:space="preserve">сельский </w:t>
            </w:r>
            <w:r>
              <w:rPr>
                <w:sz w:val="20"/>
                <w:szCs w:val="20"/>
              </w:rPr>
              <w:t>дом Досуга</w:t>
            </w:r>
          </w:p>
          <w:p w:rsidR="00714645" w:rsidRPr="00CF6532" w:rsidRDefault="00714645" w:rsidP="00A928C7">
            <w:pPr>
              <w:rPr>
                <w:color w:val="FF0000"/>
                <w:sz w:val="39"/>
                <w:szCs w:val="39"/>
              </w:rPr>
            </w:pPr>
            <w:r w:rsidRPr="009D5E31">
              <w:rPr>
                <w:sz w:val="18"/>
                <w:szCs w:val="18"/>
              </w:rPr>
              <w:t>(по согласованию)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A80913" w:rsidRDefault="00714645" w:rsidP="00CD35F5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 w:rsidRPr="00A80913">
              <w:rPr>
                <w:color w:val="000000"/>
                <w:sz w:val="20"/>
                <w:szCs w:val="20"/>
              </w:rPr>
              <w:t xml:space="preserve">1 раз в полугодие </w:t>
            </w: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CD35F5">
            <w:pPr>
              <w:spacing w:before="300" w:after="300"/>
              <w:rPr>
                <w:color w:val="00000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Организовать и провести тематические меро</w:t>
            </w:r>
            <w:r w:rsidRPr="00973260">
              <w:rPr>
                <w:color w:val="000000"/>
                <w:sz w:val="20"/>
                <w:szCs w:val="20"/>
              </w:rPr>
              <w:softHyphen/>
              <w:t>приятия: фестивали, конкурсы, викторины, с целью формирования у граждан уважительного отношения к традициям и обычаям различных народов и национальностей</w:t>
            </w:r>
            <w:r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D5E31" w:rsidRDefault="00714645" w:rsidP="00A928C7">
            <w:pPr>
              <w:rPr>
                <w:sz w:val="18"/>
                <w:szCs w:val="18"/>
              </w:rPr>
            </w:pPr>
            <w:r>
              <w:rPr>
                <w:color w:val="FF0000"/>
                <w:sz w:val="20"/>
                <w:szCs w:val="20"/>
              </w:rPr>
              <w:t xml:space="preserve"> </w:t>
            </w:r>
            <w:r w:rsidRPr="009D5E31">
              <w:rPr>
                <w:sz w:val="20"/>
                <w:szCs w:val="20"/>
              </w:rPr>
              <w:t xml:space="preserve"> Администрация </w:t>
            </w:r>
            <w:r>
              <w:rPr>
                <w:sz w:val="20"/>
                <w:szCs w:val="20"/>
              </w:rPr>
              <w:t>Вятского сельского поселения, МБ</w:t>
            </w:r>
            <w:r w:rsidRPr="009D5E31">
              <w:rPr>
                <w:sz w:val="20"/>
                <w:szCs w:val="20"/>
              </w:rPr>
              <w:t xml:space="preserve">ОУ СОШ </w:t>
            </w:r>
            <w:r>
              <w:rPr>
                <w:sz w:val="20"/>
                <w:szCs w:val="20"/>
              </w:rPr>
              <w:t xml:space="preserve"> </w:t>
            </w:r>
            <w:r w:rsidRPr="009D5E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д. Ежово</w:t>
            </w:r>
            <w:r w:rsidRPr="009D5E31">
              <w:rPr>
                <w:sz w:val="20"/>
                <w:szCs w:val="20"/>
              </w:rPr>
              <w:t xml:space="preserve"> </w:t>
            </w:r>
            <w:r w:rsidRPr="009D5E31">
              <w:rPr>
                <w:sz w:val="18"/>
                <w:szCs w:val="18"/>
              </w:rPr>
              <w:t>(по согласованию)</w:t>
            </w:r>
          </w:p>
          <w:p w:rsidR="00714645" w:rsidRPr="009D5E31" w:rsidRDefault="00714645" w:rsidP="00A928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Вятский </w:t>
            </w:r>
            <w:r w:rsidRPr="009D5E31">
              <w:rPr>
                <w:sz w:val="20"/>
                <w:szCs w:val="20"/>
              </w:rPr>
              <w:t xml:space="preserve">сельский </w:t>
            </w:r>
            <w:r>
              <w:rPr>
                <w:sz w:val="20"/>
                <w:szCs w:val="20"/>
              </w:rPr>
              <w:t>дом Досуга</w:t>
            </w:r>
          </w:p>
          <w:p w:rsidR="00714645" w:rsidRPr="00CF6532" w:rsidRDefault="00714645" w:rsidP="00A928C7">
            <w:pPr>
              <w:rPr>
                <w:color w:val="FF0000"/>
                <w:sz w:val="39"/>
                <w:szCs w:val="39"/>
              </w:rPr>
            </w:pPr>
            <w:r w:rsidRPr="009D5E31">
              <w:rPr>
                <w:sz w:val="18"/>
                <w:szCs w:val="18"/>
              </w:rPr>
              <w:t>(по согласованию)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Проводить тематические беседы в коллек</w:t>
            </w:r>
            <w:r w:rsidRPr="00973260">
              <w:rPr>
                <w:color w:val="000000"/>
                <w:sz w:val="20"/>
                <w:szCs w:val="20"/>
              </w:rPr>
              <w:softHyphen/>
              <w:t>тивах учащихся государственных образова</w:t>
            </w:r>
            <w:r w:rsidRPr="00973260">
              <w:rPr>
                <w:color w:val="000000"/>
                <w:sz w:val="20"/>
                <w:szCs w:val="20"/>
              </w:rPr>
              <w:softHyphen/>
              <w:t>тельных у</w:t>
            </w:r>
            <w:r>
              <w:rPr>
                <w:color w:val="000000"/>
                <w:sz w:val="20"/>
                <w:szCs w:val="20"/>
              </w:rPr>
              <w:t>чреждений школьных и дошкольных</w:t>
            </w:r>
            <w:r w:rsidRPr="00973260">
              <w:rPr>
                <w:color w:val="000000"/>
                <w:sz w:val="20"/>
                <w:szCs w:val="20"/>
              </w:rPr>
              <w:t xml:space="preserve">, расположенных на территории  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973260">
              <w:rPr>
                <w:color w:val="000000"/>
                <w:sz w:val="20"/>
                <w:szCs w:val="20"/>
              </w:rPr>
              <w:t>дминистраци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97326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  <w:r w:rsidRPr="00973260">
              <w:rPr>
                <w:color w:val="000000"/>
                <w:sz w:val="20"/>
                <w:szCs w:val="20"/>
              </w:rPr>
              <w:t xml:space="preserve"> , по действиям населения при возникновении террористических угроз и ЧС</w:t>
            </w:r>
            <w:r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D5E31" w:rsidRDefault="00714645" w:rsidP="00A928C7">
            <w:pPr>
              <w:rPr>
                <w:sz w:val="18"/>
                <w:szCs w:val="18"/>
              </w:rPr>
            </w:pPr>
            <w:r w:rsidRPr="009D5E31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Вятского сельского поселения, МБ</w:t>
            </w:r>
            <w:r w:rsidRPr="009D5E31">
              <w:rPr>
                <w:sz w:val="20"/>
                <w:szCs w:val="20"/>
              </w:rPr>
              <w:t xml:space="preserve">ОУ СОШ </w:t>
            </w:r>
            <w:r>
              <w:rPr>
                <w:sz w:val="20"/>
                <w:szCs w:val="20"/>
              </w:rPr>
              <w:t xml:space="preserve"> </w:t>
            </w:r>
            <w:r w:rsidRPr="009D5E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д. Ежово</w:t>
            </w:r>
            <w:r w:rsidRPr="009D5E31">
              <w:rPr>
                <w:sz w:val="20"/>
                <w:szCs w:val="20"/>
              </w:rPr>
              <w:t xml:space="preserve"> </w:t>
            </w:r>
            <w:r w:rsidRPr="009D5E31">
              <w:rPr>
                <w:sz w:val="18"/>
                <w:szCs w:val="18"/>
              </w:rPr>
              <w:t>(по согласованию)</w:t>
            </w:r>
          </w:p>
          <w:p w:rsidR="00714645" w:rsidRPr="009D5E31" w:rsidRDefault="00714645" w:rsidP="00A928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Вятский </w:t>
            </w:r>
            <w:r w:rsidRPr="009D5E31">
              <w:rPr>
                <w:sz w:val="20"/>
                <w:szCs w:val="20"/>
              </w:rPr>
              <w:t xml:space="preserve">сельский </w:t>
            </w:r>
            <w:r>
              <w:rPr>
                <w:sz w:val="20"/>
                <w:szCs w:val="20"/>
              </w:rPr>
              <w:t>дом Досуга</w:t>
            </w:r>
          </w:p>
          <w:p w:rsidR="00714645" w:rsidRPr="00CF6532" w:rsidRDefault="00714645" w:rsidP="00A928C7">
            <w:pPr>
              <w:rPr>
                <w:color w:val="FF0000"/>
                <w:sz w:val="39"/>
                <w:szCs w:val="39"/>
              </w:rPr>
            </w:pPr>
            <w:r w:rsidRPr="009D5E31">
              <w:rPr>
                <w:sz w:val="18"/>
                <w:szCs w:val="18"/>
              </w:rPr>
              <w:t>(по согласованию)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22FA1" w:rsidRDefault="00714645" w:rsidP="00A928C7">
            <w:pPr>
              <w:rPr>
                <w:sz w:val="39"/>
                <w:szCs w:val="39"/>
              </w:rPr>
            </w:pPr>
            <w:r w:rsidRPr="00922FA1">
              <w:rPr>
                <w:sz w:val="20"/>
                <w:szCs w:val="20"/>
              </w:rPr>
              <w:t>Создание на базе сельских библиотек зональных информационных центров по проблемам профилактики терроризма и экстремизма. Изготовление информационно-пропагандистских материалов профилактического характера</w:t>
            </w:r>
            <w:r w:rsidRPr="00922FA1">
              <w:rPr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D5E31" w:rsidRDefault="00714645" w:rsidP="00A928C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Вятский </w:t>
            </w:r>
            <w:r w:rsidRPr="009D5E31">
              <w:rPr>
                <w:sz w:val="20"/>
                <w:szCs w:val="20"/>
              </w:rPr>
              <w:t xml:space="preserve">сельский </w:t>
            </w:r>
            <w:r>
              <w:rPr>
                <w:sz w:val="20"/>
                <w:szCs w:val="20"/>
              </w:rPr>
              <w:t>дом Досуга</w:t>
            </w:r>
          </w:p>
          <w:p w:rsidR="00714645" w:rsidRPr="00922FA1" w:rsidRDefault="00714645" w:rsidP="00A928C7">
            <w:pPr>
              <w:rPr>
                <w:sz w:val="39"/>
                <w:szCs w:val="39"/>
              </w:rPr>
            </w:pPr>
            <w:r w:rsidRPr="009D5E31">
              <w:rPr>
                <w:sz w:val="18"/>
                <w:szCs w:val="18"/>
              </w:rPr>
              <w:t>(по согласованию)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раз в год </w:t>
            </w:r>
          </w:p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(апрель)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4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Привлечение общественности </w:t>
            </w:r>
            <w:r>
              <w:rPr>
                <w:color w:val="000000"/>
                <w:sz w:val="20"/>
                <w:szCs w:val="20"/>
              </w:rPr>
              <w:t>поселения</w:t>
            </w:r>
            <w:r w:rsidRPr="00973260">
              <w:rPr>
                <w:color w:val="000000"/>
                <w:sz w:val="20"/>
                <w:szCs w:val="20"/>
              </w:rPr>
              <w:t xml:space="preserve"> в деятельности формирований правоохранительной направленности, добровольных народных дружин, оперативных отрядов, активизация работы внештатных сотрудников милиции по вопросам предупреждения и профилактики возникновения террористических актов</w:t>
            </w:r>
            <w:r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  <w:r w:rsidRPr="00973260"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раз в квартал 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2765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Организовать и провести круглые столы, семи</w:t>
            </w:r>
            <w:r w:rsidRPr="00973260">
              <w:rPr>
                <w:color w:val="000000"/>
                <w:sz w:val="20"/>
                <w:szCs w:val="20"/>
              </w:rPr>
              <w:softHyphen/>
              <w:t>нары, с привлечением должностных лиц и спе</w:t>
            </w:r>
            <w:r w:rsidRPr="00973260">
              <w:rPr>
                <w:color w:val="000000"/>
                <w:sz w:val="20"/>
                <w:szCs w:val="20"/>
              </w:rPr>
              <w:softHyphen/>
              <w:t>циалистов по мерам предупредительного</w:t>
            </w:r>
            <w:r>
              <w:rPr>
                <w:color w:val="000000"/>
                <w:sz w:val="20"/>
                <w:szCs w:val="20"/>
              </w:rPr>
              <w:t xml:space="preserve"> характера при угрозах террорис</w:t>
            </w:r>
            <w:r w:rsidRPr="00973260">
              <w:rPr>
                <w:color w:val="000000"/>
                <w:sz w:val="20"/>
                <w:szCs w:val="20"/>
              </w:rPr>
              <w:t>тической и экс</w:t>
            </w:r>
            <w:r w:rsidRPr="00973260">
              <w:rPr>
                <w:color w:val="000000"/>
                <w:sz w:val="20"/>
                <w:szCs w:val="20"/>
              </w:rPr>
              <w:softHyphen/>
              <w:t>тремистской направленности</w:t>
            </w:r>
            <w:r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  <w:r w:rsidRPr="00973260"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3007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Через средства массовой информации информировать граждан о наличии в  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973260">
              <w:rPr>
                <w:color w:val="000000"/>
                <w:sz w:val="20"/>
                <w:szCs w:val="20"/>
              </w:rPr>
              <w:t>дминистраци</w:t>
            </w:r>
            <w:r>
              <w:rPr>
                <w:color w:val="000000"/>
                <w:sz w:val="20"/>
                <w:szCs w:val="20"/>
              </w:rPr>
              <w:t>и</w:t>
            </w:r>
            <w:r w:rsidRPr="0097326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  <w:r w:rsidRPr="00973260">
              <w:rPr>
                <w:color w:val="000000"/>
                <w:sz w:val="20"/>
                <w:szCs w:val="20"/>
              </w:rPr>
              <w:t xml:space="preserve"> телефонных линий для сообщения фактов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73260">
              <w:rPr>
                <w:color w:val="000000"/>
                <w:sz w:val="20"/>
                <w:szCs w:val="20"/>
              </w:rPr>
              <w:t>террори</w:t>
            </w:r>
            <w:r w:rsidRPr="00973260">
              <w:rPr>
                <w:color w:val="000000"/>
                <w:sz w:val="20"/>
                <w:szCs w:val="20"/>
              </w:rPr>
              <w:softHyphen/>
              <w:t>стической экстремистской и деятельности</w:t>
            </w:r>
            <w:r>
              <w:rPr>
                <w:color w:val="000000"/>
                <w:sz w:val="39"/>
                <w:szCs w:val="39"/>
              </w:rPr>
              <w:t xml:space="preserve"> 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973260" w:rsidRDefault="00714645" w:rsidP="00A928C7">
            <w:pPr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 xml:space="preserve">Администрация </w:t>
            </w:r>
            <w:r>
              <w:rPr>
                <w:color w:val="000000"/>
                <w:sz w:val="20"/>
                <w:szCs w:val="20"/>
              </w:rPr>
              <w:t>Вятского 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раз в квартал</w:t>
            </w:r>
          </w:p>
          <w:p w:rsidR="00714645" w:rsidRPr="00973260" w:rsidRDefault="00714645" w:rsidP="00CD35F5">
            <w:pPr>
              <w:spacing w:before="300" w:after="3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973260" w:rsidRDefault="00714645" w:rsidP="00A928C7">
            <w:pPr>
              <w:spacing w:before="300" w:after="300"/>
              <w:jc w:val="center"/>
              <w:rPr>
                <w:color w:val="000000"/>
                <w:sz w:val="39"/>
                <w:szCs w:val="39"/>
              </w:rPr>
            </w:pPr>
            <w:r w:rsidRPr="00973260">
              <w:rPr>
                <w:color w:val="000000"/>
                <w:sz w:val="20"/>
                <w:szCs w:val="20"/>
              </w:rPr>
              <w:t>Без финансиро</w:t>
            </w:r>
            <w:r>
              <w:rPr>
                <w:color w:val="000000"/>
                <w:sz w:val="20"/>
                <w:szCs w:val="20"/>
              </w:rPr>
              <w:t>-</w:t>
            </w:r>
            <w:r w:rsidRPr="00973260"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CD35F5">
        <w:trPr>
          <w:trHeight w:val="334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spacing w:before="300" w:after="300"/>
              <w:rPr>
                <w:sz w:val="20"/>
                <w:szCs w:val="20"/>
              </w:rPr>
            </w:pPr>
            <w:r w:rsidRPr="00BA6B57">
              <w:rPr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spacing w:before="300" w:after="300"/>
              <w:rPr>
                <w:sz w:val="20"/>
                <w:szCs w:val="20"/>
              </w:rPr>
            </w:pPr>
            <w:r w:rsidRPr="00BA6B57">
              <w:rPr>
                <w:sz w:val="20"/>
                <w:szCs w:val="20"/>
              </w:rPr>
              <w:t>Создание условий для реализации мер, направленных на социальную и культурную адаптацию мигрантов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rPr>
                <w:sz w:val="39"/>
                <w:szCs w:val="39"/>
              </w:rPr>
            </w:pPr>
            <w:r w:rsidRPr="00BA6B57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Вятского</w:t>
            </w:r>
            <w:r w:rsidRPr="00BA6B57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раз в полугодие </w:t>
            </w:r>
          </w:p>
          <w:p w:rsidR="00714645" w:rsidRPr="00BA6B57" w:rsidRDefault="00714645" w:rsidP="00A928C7">
            <w:pPr>
              <w:spacing w:before="300" w:after="300"/>
              <w:jc w:val="center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BA6B57" w:rsidRDefault="00714645" w:rsidP="00A928C7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BA6B57">
              <w:rPr>
                <w:sz w:val="20"/>
                <w:szCs w:val="20"/>
              </w:rPr>
              <w:t>Без финансиро</w:t>
            </w:r>
            <w:r>
              <w:rPr>
                <w:sz w:val="20"/>
                <w:szCs w:val="20"/>
              </w:rPr>
              <w:t>-</w:t>
            </w:r>
            <w:r w:rsidRPr="00BA6B57">
              <w:rPr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CD35F5">
        <w:trPr>
          <w:trHeight w:val="1326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spacing w:before="300" w:after="300"/>
              <w:rPr>
                <w:sz w:val="20"/>
                <w:szCs w:val="20"/>
              </w:rPr>
            </w:pPr>
            <w:r w:rsidRPr="00BA6B57">
              <w:rPr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spacing w:before="300" w:after="300"/>
              <w:rPr>
                <w:sz w:val="20"/>
                <w:szCs w:val="20"/>
              </w:rPr>
            </w:pPr>
            <w:r w:rsidRPr="00BA6B57">
              <w:rPr>
                <w:sz w:val="20"/>
                <w:szCs w:val="20"/>
              </w:rPr>
              <w:t>Обеспечение выполнения требований к антитеррористической защищенности объектов, находящихся в муниципальной собственности или введении органов местного самоуправления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rPr>
                <w:sz w:val="39"/>
                <w:szCs w:val="39"/>
              </w:rPr>
            </w:pPr>
            <w:r w:rsidRPr="00BA6B57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 xml:space="preserve">Вятского </w:t>
            </w:r>
            <w:r w:rsidRPr="00BA6B57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CD35F5">
            <w:pPr>
              <w:spacing w:before="300" w:after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квартал</w:t>
            </w: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BA6B57" w:rsidRDefault="00714645" w:rsidP="00A928C7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BA6B57">
              <w:rPr>
                <w:sz w:val="20"/>
                <w:szCs w:val="20"/>
              </w:rPr>
              <w:t>Без финансиро</w:t>
            </w:r>
            <w:r>
              <w:rPr>
                <w:sz w:val="20"/>
                <w:szCs w:val="20"/>
              </w:rPr>
              <w:t>-</w:t>
            </w:r>
            <w:r w:rsidRPr="00BA6B57">
              <w:rPr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299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spacing w:before="300" w:after="300"/>
              <w:rPr>
                <w:sz w:val="20"/>
                <w:szCs w:val="20"/>
              </w:rPr>
            </w:pPr>
            <w:r w:rsidRPr="00BA6B57">
              <w:rPr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spacing w:before="300" w:after="300"/>
              <w:rPr>
                <w:sz w:val="20"/>
                <w:szCs w:val="20"/>
              </w:rPr>
            </w:pPr>
            <w:r w:rsidRPr="00BA6B57">
              <w:rPr>
                <w:sz w:val="20"/>
                <w:szCs w:val="20"/>
              </w:rPr>
              <w:t xml:space="preserve">Направление предложений по вопросам участия в профилактике терроризма , а также в минимизации и (или) ликвидации последствий его проявлений в органы исполнительной </w:t>
            </w:r>
            <w:r>
              <w:rPr>
                <w:sz w:val="20"/>
                <w:szCs w:val="20"/>
              </w:rPr>
              <w:t xml:space="preserve">власти </w:t>
            </w:r>
            <w:r w:rsidRPr="00BA6B57">
              <w:rPr>
                <w:sz w:val="20"/>
                <w:szCs w:val="20"/>
              </w:rPr>
              <w:t>Кировской области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rPr>
                <w:sz w:val="39"/>
                <w:szCs w:val="39"/>
              </w:rPr>
            </w:pPr>
            <w:r w:rsidRPr="00BA6B57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Вятского</w:t>
            </w:r>
            <w:r w:rsidRPr="00BA6B57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CD35F5">
            <w:pPr>
              <w:spacing w:before="300" w:after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 – Декабрь</w:t>
            </w: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BA6B57" w:rsidRDefault="00714645" w:rsidP="00A928C7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BA6B57">
              <w:rPr>
                <w:sz w:val="20"/>
                <w:szCs w:val="20"/>
              </w:rPr>
              <w:t>Без финансиро</w:t>
            </w:r>
            <w:r>
              <w:rPr>
                <w:sz w:val="20"/>
                <w:szCs w:val="20"/>
              </w:rPr>
              <w:t>-</w:t>
            </w:r>
            <w:r w:rsidRPr="00BA6B57">
              <w:rPr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299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spacing w:before="300" w:after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CD35F5" w:rsidRDefault="00714645" w:rsidP="00CD35F5">
            <w:pPr>
              <w:spacing w:before="300" w:after="300"/>
              <w:rPr>
                <w:sz w:val="20"/>
                <w:szCs w:val="20"/>
              </w:rPr>
            </w:pPr>
            <w:r w:rsidRPr="00391007">
              <w:rPr>
                <w:sz w:val="20"/>
                <w:szCs w:val="20"/>
              </w:rPr>
              <w:t>Установление лиц, сдающих жилые помещения в поднаем. Выявление фактов проживания в жилых помещениях граждан без регистрации</w:t>
            </w: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BA6B57" w:rsidRDefault="00714645" w:rsidP="00A928C7">
            <w:pPr>
              <w:rPr>
                <w:sz w:val="20"/>
                <w:szCs w:val="20"/>
              </w:rPr>
            </w:pPr>
            <w:r w:rsidRPr="00BA6B57">
              <w:rPr>
                <w:sz w:val="20"/>
                <w:szCs w:val="20"/>
              </w:rPr>
              <w:t xml:space="preserve">Администрация </w:t>
            </w:r>
            <w:r>
              <w:rPr>
                <w:sz w:val="20"/>
                <w:szCs w:val="20"/>
              </w:rPr>
              <w:t>Вятского</w:t>
            </w:r>
            <w:r w:rsidRPr="00BA6B57">
              <w:rPr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CD35F5" w:rsidRDefault="00714645" w:rsidP="00CD35F5">
            <w:pPr>
              <w:spacing w:before="300" w:after="3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BA6B57" w:rsidRDefault="00714645" w:rsidP="00A928C7">
            <w:pPr>
              <w:spacing w:before="300" w:after="300"/>
              <w:jc w:val="center"/>
              <w:rPr>
                <w:sz w:val="39"/>
                <w:szCs w:val="39"/>
              </w:rPr>
            </w:pPr>
            <w:r w:rsidRPr="00BA6B57">
              <w:rPr>
                <w:sz w:val="20"/>
                <w:szCs w:val="20"/>
              </w:rPr>
              <w:t>Без финансиро</w:t>
            </w:r>
            <w:r>
              <w:rPr>
                <w:sz w:val="20"/>
                <w:szCs w:val="20"/>
              </w:rPr>
              <w:t>-</w:t>
            </w:r>
            <w:r w:rsidRPr="00BA6B57">
              <w:rPr>
                <w:sz w:val="20"/>
                <w:szCs w:val="20"/>
              </w:rPr>
              <w:t>вания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DC216F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0A421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Default="00714645" w:rsidP="00A928C7">
            <w:pPr>
              <w:spacing w:before="300" w:after="300"/>
              <w:jc w:val="center"/>
              <w:rPr>
                <w:color w:val="000000"/>
              </w:rPr>
            </w:pPr>
          </w:p>
        </w:tc>
      </w:tr>
      <w:tr w:rsidR="00714645" w:rsidRPr="00973260" w:rsidTr="00A928C7">
        <w:trPr>
          <w:trHeight w:val="1299"/>
        </w:trPr>
        <w:tc>
          <w:tcPr>
            <w:tcW w:w="818" w:type="dxa"/>
            <w:tcBorders>
              <w:top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310BE0" w:rsidRDefault="00714645" w:rsidP="00A928C7">
            <w:pPr>
              <w:spacing w:before="300" w:after="300"/>
              <w:rPr>
                <w:color w:val="000000"/>
                <w:sz w:val="20"/>
                <w:szCs w:val="20"/>
              </w:rPr>
            </w:pPr>
            <w:r w:rsidRPr="00310BE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1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310BE0" w:rsidRDefault="00714645" w:rsidP="00A928C7">
            <w:pPr>
              <w:spacing w:before="300" w:after="300"/>
              <w:rPr>
                <w:color w:val="000000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310BE0" w:rsidRDefault="00714645" w:rsidP="00A928C7">
            <w:pPr>
              <w:spacing w:before="300" w:after="300"/>
              <w:rPr>
                <w:color w:val="000000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714645" w:rsidRPr="00310BE0" w:rsidRDefault="00714645" w:rsidP="00A928C7">
            <w:pPr>
              <w:spacing w:before="300" w:after="300"/>
              <w:rPr>
                <w:color w:val="000000"/>
                <w:sz w:val="20"/>
                <w:szCs w:val="20"/>
              </w:rPr>
            </w:pPr>
            <w:r w:rsidRPr="00310BE0">
              <w:rPr>
                <w:color w:val="000000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484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310BE0" w:rsidRDefault="00714645" w:rsidP="00A928C7">
            <w:pPr>
              <w:spacing w:before="300" w:after="300"/>
              <w:jc w:val="center"/>
              <w:rPr>
                <w:sz w:val="20"/>
                <w:szCs w:val="20"/>
              </w:rPr>
            </w:pPr>
            <w:r w:rsidRPr="00310BE0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310BE0" w:rsidRDefault="00714645" w:rsidP="00A928C7">
            <w:pPr>
              <w:spacing w:before="300" w:after="300"/>
              <w:jc w:val="center"/>
              <w:rPr>
                <w:sz w:val="20"/>
                <w:szCs w:val="20"/>
              </w:rPr>
            </w:pPr>
            <w:r w:rsidRPr="00310B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310BE0" w:rsidRDefault="00714645" w:rsidP="00A928C7">
            <w:pPr>
              <w:spacing w:before="300" w:after="300"/>
              <w:rPr>
                <w:sz w:val="20"/>
                <w:szCs w:val="20"/>
              </w:rPr>
            </w:pPr>
            <w:r w:rsidRPr="00310BE0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310BE0" w:rsidRDefault="00714645" w:rsidP="00A928C7">
            <w:pPr>
              <w:spacing w:before="300" w:after="300"/>
              <w:rPr>
                <w:sz w:val="20"/>
                <w:szCs w:val="20"/>
              </w:rPr>
            </w:pPr>
            <w:r w:rsidRPr="00310BE0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310BE0" w:rsidRDefault="00714645" w:rsidP="00A928C7">
            <w:pPr>
              <w:spacing w:before="300" w:after="300"/>
              <w:rPr>
                <w:color w:val="000000"/>
                <w:sz w:val="20"/>
                <w:szCs w:val="20"/>
              </w:rPr>
            </w:pPr>
            <w:r w:rsidRPr="00310BE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</w:tcBorders>
            <w:shd w:val="clear" w:color="auto" w:fill="FFFFFF"/>
          </w:tcPr>
          <w:p w:rsidR="00714645" w:rsidRPr="00310BE0" w:rsidRDefault="00714645" w:rsidP="00A928C7">
            <w:pPr>
              <w:spacing w:before="300" w:after="300"/>
              <w:rPr>
                <w:color w:val="000000"/>
                <w:sz w:val="20"/>
                <w:szCs w:val="20"/>
              </w:rPr>
            </w:pPr>
          </w:p>
        </w:tc>
      </w:tr>
    </w:tbl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rPr>
          <w:color w:val="000000"/>
        </w:rPr>
      </w:pPr>
    </w:p>
    <w:p w:rsidR="00714645" w:rsidRDefault="00714645" w:rsidP="002C1430">
      <w:pPr>
        <w:jc w:val="right"/>
      </w:pPr>
      <w:r w:rsidRPr="007D1A7A">
        <w:t>Приложение № 2</w:t>
      </w:r>
    </w:p>
    <w:p w:rsidR="00714645" w:rsidRPr="007D1A7A" w:rsidRDefault="00714645" w:rsidP="00667456">
      <w:pPr>
        <w:jc w:val="right"/>
      </w:pPr>
    </w:p>
    <w:p w:rsidR="00714645" w:rsidRDefault="00714645" w:rsidP="00667456">
      <w:pPr>
        <w:jc w:val="right"/>
        <w:rPr>
          <w:kern w:val="36"/>
        </w:rPr>
      </w:pPr>
      <w:r>
        <w:rPr>
          <w:kern w:val="36"/>
        </w:rPr>
        <w:t>к муниципальной</w:t>
      </w:r>
      <w:r w:rsidRPr="007D1A7A">
        <w:rPr>
          <w:kern w:val="36"/>
        </w:rPr>
        <w:t xml:space="preserve"> программ</w:t>
      </w:r>
      <w:r>
        <w:rPr>
          <w:kern w:val="36"/>
        </w:rPr>
        <w:t>е</w:t>
      </w:r>
    </w:p>
    <w:p w:rsidR="00714645" w:rsidRDefault="00714645" w:rsidP="00667456">
      <w:pPr>
        <w:jc w:val="right"/>
        <w:rPr>
          <w:kern w:val="36"/>
        </w:rPr>
      </w:pPr>
      <w:r w:rsidRPr="007D1A7A">
        <w:rPr>
          <w:kern w:val="36"/>
        </w:rPr>
        <w:t xml:space="preserve"> «</w:t>
      </w:r>
      <w:r>
        <w:rPr>
          <w:kern w:val="36"/>
        </w:rPr>
        <w:t xml:space="preserve">Противодействие экстремизму </w:t>
      </w:r>
    </w:p>
    <w:p w:rsidR="00714645" w:rsidRPr="007D1A7A" w:rsidRDefault="00714645" w:rsidP="00667456">
      <w:pPr>
        <w:jc w:val="right"/>
        <w:rPr>
          <w:kern w:val="36"/>
        </w:rPr>
      </w:pPr>
      <w:r>
        <w:rPr>
          <w:kern w:val="36"/>
        </w:rPr>
        <w:t>и профилактика терроризма</w:t>
      </w:r>
    </w:p>
    <w:p w:rsidR="00714645" w:rsidRDefault="00714645" w:rsidP="00667456">
      <w:pPr>
        <w:jc w:val="right"/>
        <w:rPr>
          <w:kern w:val="36"/>
        </w:rPr>
      </w:pPr>
      <w:r w:rsidRPr="007D1A7A">
        <w:rPr>
          <w:kern w:val="36"/>
        </w:rPr>
        <w:t xml:space="preserve">на территории </w:t>
      </w:r>
      <w:r>
        <w:rPr>
          <w:kern w:val="36"/>
        </w:rPr>
        <w:t xml:space="preserve">Вятского </w:t>
      </w:r>
      <w:r w:rsidRPr="007D1A7A">
        <w:rPr>
          <w:kern w:val="36"/>
        </w:rPr>
        <w:t>сельского</w:t>
      </w:r>
    </w:p>
    <w:p w:rsidR="00714645" w:rsidRDefault="00714645" w:rsidP="002C1430">
      <w:pPr>
        <w:jc w:val="right"/>
        <w:rPr>
          <w:kern w:val="36"/>
        </w:rPr>
      </w:pPr>
      <w:r w:rsidRPr="007D1A7A">
        <w:rPr>
          <w:kern w:val="36"/>
        </w:rPr>
        <w:t xml:space="preserve"> поселения </w:t>
      </w:r>
      <w:r>
        <w:rPr>
          <w:kern w:val="36"/>
        </w:rPr>
        <w:t xml:space="preserve"> на 2026-2028</w:t>
      </w:r>
      <w:r w:rsidRPr="007D1A7A">
        <w:rPr>
          <w:kern w:val="36"/>
        </w:rPr>
        <w:t xml:space="preserve"> годы»</w:t>
      </w:r>
    </w:p>
    <w:p w:rsidR="00714645" w:rsidRPr="002C1430" w:rsidRDefault="00714645" w:rsidP="002C1430">
      <w:pPr>
        <w:jc w:val="right"/>
        <w:rPr>
          <w:kern w:val="36"/>
        </w:rPr>
      </w:pPr>
    </w:p>
    <w:p w:rsidR="00714645" w:rsidRDefault="00714645" w:rsidP="00667456">
      <w:pPr>
        <w:jc w:val="center"/>
        <w:rPr>
          <w:b/>
        </w:rPr>
      </w:pPr>
      <w:r w:rsidRPr="00F758A9">
        <w:rPr>
          <w:b/>
        </w:rPr>
        <w:t xml:space="preserve">Методика оценки эффективности </w:t>
      </w:r>
      <w:r>
        <w:rPr>
          <w:b/>
        </w:rPr>
        <w:t>муниципальной программы</w:t>
      </w:r>
      <w:r w:rsidRPr="00F758A9">
        <w:rPr>
          <w:b/>
        </w:rPr>
        <w:t xml:space="preserve"> «</w:t>
      </w:r>
      <w:r>
        <w:rPr>
          <w:b/>
        </w:rPr>
        <w:t xml:space="preserve">Противодействие экстремизму и профилактика терроризма на </w:t>
      </w:r>
      <w:r w:rsidRPr="00F758A9">
        <w:rPr>
          <w:b/>
        </w:rPr>
        <w:t xml:space="preserve">территории </w:t>
      </w:r>
      <w:r>
        <w:rPr>
          <w:b/>
        </w:rPr>
        <w:t xml:space="preserve"> Вятского</w:t>
      </w:r>
      <w:r w:rsidRPr="00F758A9">
        <w:rPr>
          <w:b/>
        </w:rPr>
        <w:t xml:space="preserve"> сельского поселения</w:t>
      </w:r>
      <w:r>
        <w:rPr>
          <w:b/>
        </w:rPr>
        <w:t>»</w:t>
      </w:r>
    </w:p>
    <w:p w:rsidR="00714645" w:rsidRPr="00F758A9" w:rsidRDefault="00714645" w:rsidP="00667456">
      <w:pPr>
        <w:jc w:val="center"/>
        <w:rPr>
          <w:b/>
        </w:rPr>
      </w:pPr>
    </w:p>
    <w:p w:rsidR="00714645" w:rsidRDefault="00714645" w:rsidP="00667456">
      <w:pPr>
        <w:ind w:firstLine="851"/>
      </w:pPr>
      <w:r w:rsidRPr="002224B8">
        <w:t>Бюджетная эффективность программы определяется как соотношение фактического использования средств, запланированных на реализацию программы, к утвержденному плану:</w:t>
      </w:r>
    </w:p>
    <w:p w:rsidR="00714645" w:rsidRPr="002224B8" w:rsidRDefault="00714645" w:rsidP="00667456"/>
    <w:tbl>
      <w:tblPr>
        <w:tblW w:w="5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456"/>
        <w:gridCol w:w="1884"/>
      </w:tblGrid>
      <w:tr w:rsidR="00714645" w:rsidRPr="006E4C1D" w:rsidTr="002C1430">
        <w:trPr>
          <w:trHeight w:val="120"/>
          <w:jc w:val="center"/>
        </w:trPr>
        <w:tc>
          <w:tcPr>
            <w:tcW w:w="4395" w:type="dxa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2C1430" w:rsidRDefault="00714645" w:rsidP="00AD517E">
            <w:pPr>
              <w:spacing w:before="300" w:after="300" w:line="360" w:lineRule="auto"/>
            </w:pPr>
            <w:r w:rsidRPr="002C1430">
              <w:rPr>
                <w:u w:val="single"/>
              </w:rPr>
              <w:t>фактическое использование средств</w:t>
            </w:r>
          </w:p>
        </w:tc>
        <w:tc>
          <w:tcPr>
            <w:tcW w:w="2100" w:type="dxa"/>
            <w:vMerge w:val="restart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:rsidR="00714645" w:rsidRPr="002C1430" w:rsidRDefault="00714645" w:rsidP="00AD517E">
            <w:pPr>
              <w:spacing w:before="300" w:after="300" w:line="360" w:lineRule="auto"/>
            </w:pPr>
            <w:r w:rsidRPr="002C1430">
              <w:t>х100 процентов</w:t>
            </w:r>
          </w:p>
        </w:tc>
      </w:tr>
      <w:tr w:rsidR="00714645" w:rsidRPr="006E4C1D" w:rsidTr="002C1430">
        <w:trPr>
          <w:trHeight w:val="120"/>
          <w:jc w:val="center"/>
        </w:trPr>
        <w:tc>
          <w:tcPr>
            <w:tcW w:w="4395" w:type="dxa"/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714645" w:rsidRPr="002C1430" w:rsidRDefault="00714645" w:rsidP="00AD517E">
            <w:pPr>
              <w:spacing w:before="300" w:after="300" w:line="360" w:lineRule="auto"/>
            </w:pPr>
            <w:r w:rsidRPr="002C1430">
              <w:t>  утвержденный план</w:t>
            </w: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714645" w:rsidRPr="006E4C1D" w:rsidRDefault="00714645" w:rsidP="00AD517E">
            <w:pPr>
              <w:spacing w:line="360" w:lineRule="auto"/>
              <w:rPr>
                <w:color w:val="666666"/>
              </w:rPr>
            </w:pPr>
          </w:p>
        </w:tc>
      </w:tr>
    </w:tbl>
    <w:p w:rsidR="00714645" w:rsidRPr="006E4C1D" w:rsidRDefault="00714645" w:rsidP="00667456">
      <w:pPr>
        <w:spacing w:before="300" w:after="300" w:line="360" w:lineRule="auto"/>
        <w:jc w:val="both"/>
        <w:rPr>
          <w:color w:val="000000"/>
        </w:rPr>
      </w:pPr>
    </w:p>
    <w:p w:rsidR="00714645" w:rsidRPr="002224B8" w:rsidRDefault="00714645" w:rsidP="00667456">
      <w:pPr>
        <w:ind w:firstLine="851"/>
        <w:jc w:val="both"/>
      </w:pPr>
      <w:r w:rsidRPr="002224B8">
        <w:t xml:space="preserve">При значении показателя эффективности:           </w:t>
      </w:r>
    </w:p>
    <w:p w:rsidR="00714645" w:rsidRPr="002224B8" w:rsidRDefault="00714645" w:rsidP="00667456">
      <w:pPr>
        <w:ind w:firstLine="851"/>
        <w:jc w:val="both"/>
      </w:pPr>
      <w:r w:rsidRPr="002224B8">
        <w:t>100 процентов – реализация программы считается эффективной;</w:t>
      </w:r>
    </w:p>
    <w:p w:rsidR="00714645" w:rsidRPr="002224B8" w:rsidRDefault="00714645" w:rsidP="00667456">
      <w:pPr>
        <w:ind w:firstLine="851"/>
        <w:jc w:val="both"/>
      </w:pPr>
      <w:r w:rsidRPr="002224B8">
        <w:t>менее 100 процентов – реализация программы считается неэффективной;</w:t>
      </w:r>
    </w:p>
    <w:p w:rsidR="00714645" w:rsidRPr="002224B8" w:rsidRDefault="00714645" w:rsidP="00667456">
      <w:pPr>
        <w:ind w:firstLine="851"/>
        <w:jc w:val="both"/>
      </w:pPr>
      <w:r w:rsidRPr="002224B8">
        <w:t>более 100 процентов – реализация программы считается наиболее эффективной.</w:t>
      </w:r>
    </w:p>
    <w:p w:rsidR="00714645" w:rsidRPr="002224B8" w:rsidRDefault="00714645" w:rsidP="00667456">
      <w:pPr>
        <w:ind w:firstLine="851"/>
        <w:jc w:val="both"/>
      </w:pPr>
      <w:r w:rsidRPr="002224B8"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714645" w:rsidRPr="002224B8" w:rsidRDefault="00714645" w:rsidP="00667456">
      <w:pPr>
        <w:ind w:firstLine="851"/>
        <w:jc w:val="both"/>
      </w:pPr>
      <w:r w:rsidRPr="002224B8">
        <w:t>Социально-экономический эффект от реализации программы выражается в:</w:t>
      </w:r>
    </w:p>
    <w:p w:rsidR="00714645" w:rsidRPr="002224B8" w:rsidRDefault="00714645" w:rsidP="00667456">
      <w:pPr>
        <w:ind w:firstLine="851"/>
        <w:jc w:val="both"/>
      </w:pPr>
      <w:r w:rsidRPr="002224B8">
        <w:t>1.Совершенствовании форм и методов работы органов местного самоуправле</w:t>
      </w:r>
      <w:r w:rsidRPr="002224B8">
        <w:softHyphen/>
        <w:t>ния по профилактике терроризма и экстремизма, проявлений ксенофобии, национальной и расовой нетерпимости, противодействию этнической дискрими</w:t>
      </w:r>
      <w:r w:rsidRPr="002224B8">
        <w:softHyphen/>
        <w:t xml:space="preserve">нации на территории </w:t>
      </w:r>
      <w:r>
        <w:t xml:space="preserve"> </w:t>
      </w:r>
      <w:r w:rsidRPr="002224B8">
        <w:t xml:space="preserve"> </w:t>
      </w:r>
      <w:r>
        <w:t>Вятского</w:t>
      </w:r>
      <w:r w:rsidRPr="002224B8">
        <w:t xml:space="preserve"> сельского поселения.</w:t>
      </w:r>
    </w:p>
    <w:p w:rsidR="00714645" w:rsidRPr="002224B8" w:rsidRDefault="00714645" w:rsidP="00667456">
      <w:pPr>
        <w:ind w:firstLine="851"/>
        <w:jc w:val="both"/>
      </w:pPr>
      <w:r w:rsidRPr="002224B8">
        <w:t>2.Распространении культуры интернационализма, согласия, национальной и ре</w:t>
      </w:r>
      <w:r w:rsidRPr="002224B8">
        <w:softHyphen/>
        <w:t>лигиозной терпимости в среде учащихся общеобразовательных учреждений.</w:t>
      </w:r>
    </w:p>
    <w:p w:rsidR="00714645" w:rsidRPr="002224B8" w:rsidRDefault="00714645" w:rsidP="00667456">
      <w:pPr>
        <w:ind w:firstLine="851"/>
        <w:jc w:val="both"/>
      </w:pPr>
      <w:r w:rsidRPr="002224B8">
        <w:t>3.Гармонизации межнациональных отношений, повышение уровня этносоциальной комфортности.</w:t>
      </w:r>
    </w:p>
    <w:p w:rsidR="00714645" w:rsidRPr="002224B8" w:rsidRDefault="00714645" w:rsidP="00667456">
      <w:pPr>
        <w:ind w:firstLine="851"/>
        <w:jc w:val="both"/>
      </w:pPr>
      <w:r w:rsidRPr="002224B8">
        <w:t>4.Формировании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714645" w:rsidRPr="002224B8" w:rsidRDefault="00714645" w:rsidP="00667456">
      <w:pPr>
        <w:ind w:firstLine="851"/>
        <w:jc w:val="both"/>
      </w:pPr>
      <w:r w:rsidRPr="002224B8">
        <w:t>5.Укреплении и культивирование в молодежной среде атмосферы межэтнического согласия и толерантности.</w:t>
      </w:r>
    </w:p>
    <w:p w:rsidR="00714645" w:rsidRPr="002224B8" w:rsidRDefault="00714645" w:rsidP="00667456">
      <w:pPr>
        <w:ind w:firstLine="851"/>
        <w:jc w:val="both"/>
      </w:pPr>
      <w:r w:rsidRPr="002224B8">
        <w:t>6.Недопущении создания и деятельности националистических экстремистских молодежных группировок.</w:t>
      </w:r>
    </w:p>
    <w:p w:rsidR="00714645" w:rsidRDefault="00714645" w:rsidP="00667456">
      <w:pPr>
        <w:ind w:firstLine="851"/>
        <w:jc w:val="both"/>
      </w:pPr>
      <w:r w:rsidRPr="002224B8">
        <w:t xml:space="preserve">7.Формировании единого информационного пространства для пропаганды и распространения на территории </w:t>
      </w:r>
      <w:r>
        <w:t xml:space="preserve"> </w:t>
      </w:r>
      <w:r w:rsidRPr="002224B8">
        <w:t xml:space="preserve"> </w:t>
      </w:r>
      <w:r>
        <w:t>Вятского</w:t>
      </w:r>
      <w:r w:rsidRPr="002224B8">
        <w:t xml:space="preserve"> сельского поселения 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p w:rsidR="00714645" w:rsidRDefault="00714645" w:rsidP="00667456">
      <w:pPr>
        <w:ind w:firstLine="851"/>
        <w:jc w:val="both"/>
      </w:pPr>
    </w:p>
    <w:p w:rsidR="00714645" w:rsidRDefault="00714645" w:rsidP="00667456">
      <w:pPr>
        <w:ind w:firstLine="851"/>
        <w:jc w:val="both"/>
      </w:pPr>
    </w:p>
    <w:p w:rsidR="00714645" w:rsidRPr="002224B8" w:rsidRDefault="00714645" w:rsidP="00667456">
      <w:pPr>
        <w:ind w:firstLine="851"/>
        <w:jc w:val="center"/>
      </w:pPr>
      <w:r>
        <w:t>_____________</w:t>
      </w:r>
    </w:p>
    <w:p w:rsidR="00714645" w:rsidRDefault="00714645" w:rsidP="00667456"/>
    <w:p w:rsidR="00714645" w:rsidRPr="00617C8E" w:rsidRDefault="00714645" w:rsidP="00667456"/>
    <w:p w:rsidR="00714645" w:rsidRPr="00EB2669" w:rsidRDefault="00714645" w:rsidP="00667456">
      <w:pPr>
        <w:rPr>
          <w:b/>
        </w:rPr>
      </w:pPr>
    </w:p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/>
    <w:p w:rsidR="00714645" w:rsidRDefault="00714645" w:rsidP="00124AED"/>
    <w:p w:rsidR="00714645" w:rsidRDefault="00714645" w:rsidP="003B7F77">
      <w:pPr>
        <w:jc w:val="center"/>
      </w:pPr>
      <w:r>
        <w:t>АКТ</w:t>
      </w:r>
    </w:p>
    <w:p w:rsidR="00714645" w:rsidRDefault="00714645" w:rsidP="003B7F77">
      <w:pPr>
        <w:jc w:val="center"/>
      </w:pPr>
      <w:r>
        <w:t>об обнародовании нормативного правового акта</w:t>
      </w:r>
    </w:p>
    <w:p w:rsidR="00714645" w:rsidRDefault="00714645" w:rsidP="003B7F77">
      <w:pPr>
        <w:jc w:val="center"/>
      </w:pPr>
    </w:p>
    <w:p w:rsidR="00714645" w:rsidRDefault="00714645" w:rsidP="003B7F77">
      <w:r>
        <w:t>Дер. Ежово                                                                            03 декабря 2025 года</w:t>
      </w:r>
    </w:p>
    <w:p w:rsidR="00714645" w:rsidRDefault="00714645" w:rsidP="003B7F77"/>
    <w:p w:rsidR="00714645" w:rsidRDefault="00714645" w:rsidP="003B7F77">
      <w:pPr>
        <w:shd w:val="clear" w:color="auto" w:fill="FFFFFF"/>
        <w:spacing w:before="7"/>
        <w:ind w:right="14"/>
        <w:jc w:val="both"/>
        <w:rPr>
          <w:b/>
          <w:spacing w:val="-1"/>
        </w:rPr>
      </w:pPr>
      <w:r>
        <w:t xml:space="preserve">         Глава Вятского  сельского поселения Омутнинского района Кировской области Бабкина Светлана Владимировна, в присутствии депутата  Вятской       сельской Думы третьего созыва  Вязовиковой М.В., специалиста администрации Вятского сельского поселения Быданцевой С.Л.  подписали настоящий акт  о том, что постановление администрации муниципального образования Вятское сельское поселение Омутнинского района Кировской области от 03.12.2025 №  46   </w:t>
      </w:r>
      <w:r>
        <w:rPr>
          <w:b/>
        </w:rPr>
        <w:t>«Об утверждении муниципальной программы «Противодействие экстремизму и профилактика терроризма на территории муниципального образования Вятское сельское поселение Омутнинского района Кировской области на 2026-2028 годы</w:t>
      </w:r>
      <w:r>
        <w:rPr>
          <w:bCs/>
          <w:spacing w:val="-7"/>
          <w:w w:val="121"/>
        </w:rPr>
        <w:t>»</w:t>
      </w:r>
      <w:r>
        <w:t>,  вывешен для всеобщего ознакомления (обнародован) 03 декабря  2025</w:t>
      </w:r>
      <w:bookmarkStart w:id="0" w:name="_GoBack"/>
      <w:bookmarkEnd w:id="0"/>
      <w:r>
        <w:t xml:space="preserve"> года на информационных стендах, утвержденных решением Вятской сельской Думы от  30.08.2013  № 14.</w:t>
      </w:r>
    </w:p>
    <w:p w:rsidR="00714645" w:rsidRDefault="00714645" w:rsidP="003B7F77">
      <w:pPr>
        <w:shd w:val="clear" w:color="auto" w:fill="FFFFFF"/>
        <w:spacing w:before="317"/>
        <w:jc w:val="both"/>
      </w:pPr>
      <w:r>
        <w:t>Дер. Ежово, ул. Логовая, 18, администрация Вятского сельского поселения.                                Дер. Зимино, ул. Школьная, 25, здание школы.</w:t>
      </w:r>
    </w:p>
    <w:p w:rsidR="00714645" w:rsidRDefault="00714645" w:rsidP="003B7F77">
      <w:pPr>
        <w:shd w:val="clear" w:color="auto" w:fill="FFFFFF"/>
        <w:spacing w:before="317"/>
        <w:ind w:left="22"/>
      </w:pPr>
    </w:p>
    <w:p w:rsidR="00714645" w:rsidRDefault="00714645" w:rsidP="003B7F77">
      <w:r>
        <w:rPr>
          <w:u w:val="single"/>
        </w:rPr>
        <w:t xml:space="preserve"> </w:t>
      </w:r>
    </w:p>
    <w:p w:rsidR="00714645" w:rsidRDefault="00714645" w:rsidP="003B7F77"/>
    <w:p w:rsidR="00714645" w:rsidRDefault="00714645" w:rsidP="003B7F77">
      <w:r>
        <w:t>Глава Вятского сельского поселения                                         С.В. Бабкина</w:t>
      </w:r>
    </w:p>
    <w:p w:rsidR="00714645" w:rsidRDefault="00714645" w:rsidP="003B7F77"/>
    <w:p w:rsidR="00714645" w:rsidRDefault="00714645" w:rsidP="003B7F77">
      <w:r>
        <w:t>Депутат Вятской  сельской Думы                                              М.В. Вязовикова</w:t>
      </w:r>
    </w:p>
    <w:p w:rsidR="00714645" w:rsidRDefault="00714645" w:rsidP="003B7F77">
      <w:r>
        <w:t xml:space="preserve">Специалист администрации  </w:t>
      </w:r>
    </w:p>
    <w:p w:rsidR="00714645" w:rsidRDefault="00714645" w:rsidP="003B7F77"/>
    <w:p w:rsidR="00714645" w:rsidRDefault="00714645" w:rsidP="003B7F77">
      <w:r>
        <w:t>Вятское сельское поселение                                                       С.Л. Быданцева</w:t>
      </w:r>
    </w:p>
    <w:p w:rsidR="00714645" w:rsidRDefault="00714645" w:rsidP="003B7F77">
      <w:pPr>
        <w:pStyle w:val="1"/>
        <w:shd w:val="clear" w:color="auto" w:fill="FFFFFF"/>
        <w:spacing w:after="0" w:line="240" w:lineRule="auto"/>
        <w:ind w:left="1140" w:right="14"/>
        <w:rPr>
          <w:rFonts w:ascii="Times New Roman" w:hAnsi="Times New Roman"/>
          <w:spacing w:val="-1"/>
          <w:sz w:val="28"/>
          <w:szCs w:val="28"/>
        </w:rPr>
      </w:pPr>
    </w:p>
    <w:p w:rsidR="00714645" w:rsidRDefault="00714645"/>
    <w:sectPr w:rsidR="00714645" w:rsidSect="00213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B2D19"/>
    <w:multiLevelType w:val="hybridMultilevel"/>
    <w:tmpl w:val="6BE485F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3C16"/>
    <w:rsid w:val="00016E67"/>
    <w:rsid w:val="00061E5D"/>
    <w:rsid w:val="000A3964"/>
    <w:rsid w:val="000A4215"/>
    <w:rsid w:val="0011545D"/>
    <w:rsid w:val="001230BD"/>
    <w:rsid w:val="00124AED"/>
    <w:rsid w:val="001444A0"/>
    <w:rsid w:val="001A30D4"/>
    <w:rsid w:val="001B6CF3"/>
    <w:rsid w:val="001F6B5F"/>
    <w:rsid w:val="00200420"/>
    <w:rsid w:val="00213763"/>
    <w:rsid w:val="002224B8"/>
    <w:rsid w:val="0024441D"/>
    <w:rsid w:val="0026725A"/>
    <w:rsid w:val="00276C3E"/>
    <w:rsid w:val="0028273E"/>
    <w:rsid w:val="002C1430"/>
    <w:rsid w:val="002C44FA"/>
    <w:rsid w:val="00310BE0"/>
    <w:rsid w:val="003245F2"/>
    <w:rsid w:val="00391007"/>
    <w:rsid w:val="003B7F77"/>
    <w:rsid w:val="00437E38"/>
    <w:rsid w:val="00442EDE"/>
    <w:rsid w:val="004D7CCD"/>
    <w:rsid w:val="004F58A3"/>
    <w:rsid w:val="00544E53"/>
    <w:rsid w:val="00585D06"/>
    <w:rsid w:val="00601CE4"/>
    <w:rsid w:val="00612052"/>
    <w:rsid w:val="00617C8E"/>
    <w:rsid w:val="00634AC9"/>
    <w:rsid w:val="00641EC8"/>
    <w:rsid w:val="00667456"/>
    <w:rsid w:val="006D3C16"/>
    <w:rsid w:val="006E4C1D"/>
    <w:rsid w:val="00714645"/>
    <w:rsid w:val="00731792"/>
    <w:rsid w:val="007340D0"/>
    <w:rsid w:val="00743228"/>
    <w:rsid w:val="007756C0"/>
    <w:rsid w:val="007D1A7A"/>
    <w:rsid w:val="007D6AA1"/>
    <w:rsid w:val="007E0993"/>
    <w:rsid w:val="007F22DC"/>
    <w:rsid w:val="008376E3"/>
    <w:rsid w:val="00885DC8"/>
    <w:rsid w:val="008947B3"/>
    <w:rsid w:val="008A7D19"/>
    <w:rsid w:val="008B4B74"/>
    <w:rsid w:val="008D738D"/>
    <w:rsid w:val="00922FA1"/>
    <w:rsid w:val="00936560"/>
    <w:rsid w:val="0094507E"/>
    <w:rsid w:val="00973260"/>
    <w:rsid w:val="00997346"/>
    <w:rsid w:val="009D3A0A"/>
    <w:rsid w:val="009D5E31"/>
    <w:rsid w:val="009F228D"/>
    <w:rsid w:val="009F3B81"/>
    <w:rsid w:val="00A61D3D"/>
    <w:rsid w:val="00A80913"/>
    <w:rsid w:val="00A928C7"/>
    <w:rsid w:val="00AD517E"/>
    <w:rsid w:val="00AE6EF5"/>
    <w:rsid w:val="00B37079"/>
    <w:rsid w:val="00B4661D"/>
    <w:rsid w:val="00BA6B57"/>
    <w:rsid w:val="00C31002"/>
    <w:rsid w:val="00C95F0F"/>
    <w:rsid w:val="00CD35F5"/>
    <w:rsid w:val="00CD4D9D"/>
    <w:rsid w:val="00CF6532"/>
    <w:rsid w:val="00D05ED6"/>
    <w:rsid w:val="00D40AA4"/>
    <w:rsid w:val="00D44A00"/>
    <w:rsid w:val="00D673D5"/>
    <w:rsid w:val="00D96B64"/>
    <w:rsid w:val="00DA4B07"/>
    <w:rsid w:val="00DB0B5D"/>
    <w:rsid w:val="00DC216F"/>
    <w:rsid w:val="00DD77A7"/>
    <w:rsid w:val="00DF2BCA"/>
    <w:rsid w:val="00DF3E55"/>
    <w:rsid w:val="00E015A9"/>
    <w:rsid w:val="00E33D81"/>
    <w:rsid w:val="00E436B2"/>
    <w:rsid w:val="00EB2669"/>
    <w:rsid w:val="00EE5A7D"/>
    <w:rsid w:val="00EE7559"/>
    <w:rsid w:val="00F41BCB"/>
    <w:rsid w:val="00F611B7"/>
    <w:rsid w:val="00F6773A"/>
    <w:rsid w:val="00F758A9"/>
    <w:rsid w:val="00FB5FEE"/>
    <w:rsid w:val="00FD4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456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66745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67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73D5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Normal"/>
    <w:uiPriority w:val="99"/>
    <w:rsid w:val="003B7F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394</TotalTime>
  <Pages>20</Pages>
  <Words>4241</Words>
  <Characters>24174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2024-01-18T07:42:00Z</cp:lastPrinted>
  <dcterms:created xsi:type="dcterms:W3CDTF">2024-01-18T12:55:00Z</dcterms:created>
  <dcterms:modified xsi:type="dcterms:W3CDTF">2025-12-03T12:09:00Z</dcterms:modified>
</cp:coreProperties>
</file>