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43" w:rsidRPr="00220280" w:rsidRDefault="00421343" w:rsidP="00CE1F5B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АДМИНИСТРАЦИЯ</w:t>
      </w:r>
    </w:p>
    <w:p w:rsidR="00421343" w:rsidRPr="00220280" w:rsidRDefault="00421343" w:rsidP="00CE1F5B">
      <w:pPr>
        <w:shd w:val="clear" w:color="auto" w:fill="FFFFFF"/>
        <w:spacing w:after="0" w:line="324" w:lineRule="exact"/>
        <w:ind w:left="14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421343" w:rsidRPr="00220280" w:rsidRDefault="00421343" w:rsidP="00CE1F5B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z w:val="28"/>
          <w:szCs w:val="28"/>
        </w:rPr>
        <w:t>ВЯТСКОЕ СЕЛЬСКОЕ ПОСЕЛЕНИЕ</w:t>
      </w:r>
    </w:p>
    <w:p w:rsidR="00421343" w:rsidRPr="00220280" w:rsidRDefault="00421343" w:rsidP="00CE1F5B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ОМУТНИНСКОГО РАЙОНА</w:t>
      </w:r>
    </w:p>
    <w:p w:rsidR="00421343" w:rsidRPr="00220280" w:rsidRDefault="00421343" w:rsidP="00CE1F5B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КИРОВСКОЙ ОБЛАСТИ</w:t>
      </w:r>
    </w:p>
    <w:p w:rsidR="00421343" w:rsidRPr="005015F8" w:rsidRDefault="00421343" w:rsidP="00CE1F5B">
      <w:pPr>
        <w:shd w:val="clear" w:color="auto" w:fill="FFFFFF"/>
        <w:spacing w:before="7" w:line="324" w:lineRule="exact"/>
        <w:ind w:left="7"/>
        <w:jc w:val="center"/>
        <w:rPr>
          <w:szCs w:val="28"/>
        </w:rPr>
      </w:pPr>
    </w:p>
    <w:p w:rsidR="00421343" w:rsidRPr="00220280" w:rsidRDefault="00421343" w:rsidP="00CE1F5B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  <w:r w:rsidRPr="00220280">
        <w:rPr>
          <w:rFonts w:ascii="Times New Roman" w:hAnsi="Times New Roman"/>
          <w:b/>
          <w:sz w:val="32"/>
          <w:szCs w:val="32"/>
        </w:rPr>
        <w:t>ПОСТАНОВЛЕНИЕ</w:t>
      </w:r>
    </w:p>
    <w:p w:rsidR="00421343" w:rsidRPr="00220280" w:rsidRDefault="00421343" w:rsidP="00CE1F5B">
      <w:pPr>
        <w:shd w:val="clear" w:color="auto" w:fill="FFFFFF"/>
        <w:tabs>
          <w:tab w:val="left" w:pos="832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15</w:t>
      </w:r>
      <w:r w:rsidRPr="00220280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>09</w:t>
      </w:r>
      <w:r w:rsidRPr="00220280">
        <w:rPr>
          <w:rFonts w:ascii="Times New Roman" w:hAnsi="Times New Roman"/>
          <w:spacing w:val="-4"/>
          <w:sz w:val="28"/>
          <w:szCs w:val="28"/>
        </w:rPr>
        <w:t>.202</w:t>
      </w:r>
      <w:r>
        <w:rPr>
          <w:rFonts w:ascii="Times New Roman" w:hAnsi="Times New Roman"/>
          <w:spacing w:val="-4"/>
          <w:sz w:val="28"/>
          <w:szCs w:val="28"/>
        </w:rPr>
        <w:t>5</w:t>
      </w:r>
      <w:r w:rsidRPr="00220280">
        <w:rPr>
          <w:rFonts w:ascii="Times New Roman" w:hAnsi="Times New Roman"/>
          <w:spacing w:val="-4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   </w:t>
      </w:r>
      <w:r w:rsidRPr="00220280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</w:t>
      </w:r>
      <w:r w:rsidRPr="0022028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</w:t>
      </w:r>
    </w:p>
    <w:p w:rsidR="00421343" w:rsidRDefault="00421343" w:rsidP="00CE1F5B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/>
          <w:spacing w:val="-1"/>
          <w:sz w:val="28"/>
          <w:szCs w:val="28"/>
        </w:rPr>
      </w:pPr>
      <w:r w:rsidRPr="00220280">
        <w:rPr>
          <w:rFonts w:ascii="Times New Roman" w:hAnsi="Times New Roman"/>
          <w:spacing w:val="-1"/>
          <w:sz w:val="28"/>
          <w:szCs w:val="28"/>
        </w:rPr>
        <w:t>дер. Ежово</w:t>
      </w:r>
    </w:p>
    <w:p w:rsidR="00421343" w:rsidRPr="00220280" w:rsidRDefault="00421343" w:rsidP="00CE1F5B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/>
          <w:spacing w:val="-1"/>
          <w:sz w:val="28"/>
          <w:szCs w:val="28"/>
        </w:rPr>
      </w:pPr>
    </w:p>
    <w:p w:rsidR="00421343" w:rsidRPr="00220280" w:rsidRDefault="00421343" w:rsidP="00CE1F5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spacing w:val="-1"/>
          <w:sz w:val="28"/>
          <w:szCs w:val="28"/>
        </w:rPr>
        <w:t>О внесении изменений в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постановление от 20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.12.202</w:t>
      </w:r>
      <w:r>
        <w:rPr>
          <w:rFonts w:ascii="Times New Roman" w:hAnsi="Times New Roman"/>
          <w:b/>
          <w:spacing w:val="-1"/>
          <w:sz w:val="28"/>
          <w:szCs w:val="28"/>
        </w:rPr>
        <w:t>3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 xml:space="preserve"> № 8</w:t>
      </w:r>
      <w:r>
        <w:rPr>
          <w:rFonts w:ascii="Times New Roman" w:hAnsi="Times New Roman"/>
          <w:b/>
          <w:spacing w:val="-1"/>
          <w:sz w:val="28"/>
          <w:szCs w:val="28"/>
        </w:rPr>
        <w:t>7</w:t>
      </w:r>
    </w:p>
    <w:p w:rsidR="00421343" w:rsidRPr="00220280" w:rsidRDefault="00421343" w:rsidP="00CE1F5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«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Об утверждении муниципальной программы</w:t>
      </w:r>
    </w:p>
    <w:p w:rsidR="00421343" w:rsidRPr="00220280" w:rsidRDefault="00421343" w:rsidP="00CE1F5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spacing w:val="-1"/>
          <w:sz w:val="28"/>
          <w:szCs w:val="28"/>
        </w:rPr>
        <w:t xml:space="preserve">«Развитие </w:t>
      </w:r>
      <w:r>
        <w:rPr>
          <w:rFonts w:ascii="Times New Roman" w:hAnsi="Times New Roman"/>
          <w:b/>
          <w:spacing w:val="-1"/>
          <w:sz w:val="28"/>
          <w:szCs w:val="28"/>
        </w:rPr>
        <w:t>благоустройства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 xml:space="preserve"> в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муниципальном образовании 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Вятско</w:t>
      </w:r>
      <w:r>
        <w:rPr>
          <w:rFonts w:ascii="Times New Roman" w:hAnsi="Times New Roman"/>
          <w:b/>
          <w:spacing w:val="-1"/>
          <w:sz w:val="28"/>
          <w:szCs w:val="28"/>
        </w:rPr>
        <w:t>е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 xml:space="preserve"> сельско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е поселение 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Омутнинского района Кировской области</w:t>
      </w:r>
    </w:p>
    <w:p w:rsidR="00421343" w:rsidRDefault="00421343" w:rsidP="00CE1F5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spacing w:val="-1"/>
          <w:sz w:val="28"/>
          <w:szCs w:val="28"/>
        </w:rPr>
        <w:t>на 202</w:t>
      </w:r>
      <w:r>
        <w:rPr>
          <w:rFonts w:ascii="Times New Roman" w:hAnsi="Times New Roman"/>
          <w:b/>
          <w:spacing w:val="-1"/>
          <w:sz w:val="28"/>
          <w:szCs w:val="28"/>
        </w:rPr>
        <w:t>4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-202</w:t>
      </w:r>
      <w:r>
        <w:rPr>
          <w:rFonts w:ascii="Times New Roman" w:hAnsi="Times New Roman"/>
          <w:b/>
          <w:spacing w:val="-1"/>
          <w:sz w:val="28"/>
          <w:szCs w:val="28"/>
        </w:rPr>
        <w:t>8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 xml:space="preserve"> годы»</w:t>
      </w:r>
      <w:r>
        <w:rPr>
          <w:rFonts w:ascii="Times New Roman" w:hAnsi="Times New Roman"/>
          <w:b/>
          <w:spacing w:val="-1"/>
          <w:sz w:val="28"/>
          <w:szCs w:val="28"/>
        </w:rPr>
        <w:t>»</w:t>
      </w:r>
    </w:p>
    <w:p w:rsidR="00421343" w:rsidRDefault="00421343" w:rsidP="00CE1F5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421343" w:rsidRPr="00702C3B" w:rsidRDefault="00421343" w:rsidP="009C0F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702C3B">
        <w:rPr>
          <w:rFonts w:ascii="Times New Roman" w:hAnsi="Times New Roman"/>
          <w:sz w:val="28"/>
          <w:szCs w:val="28"/>
        </w:rPr>
        <w:t>В соответствии с постановлением администрации муниципального</w:t>
      </w:r>
    </w:p>
    <w:p w:rsidR="00421343" w:rsidRPr="00702C3B" w:rsidRDefault="00421343" w:rsidP="009C0F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Вятское сельское поселение Омутнинского района Кировской области от 14</w:t>
      </w:r>
      <w:r w:rsidRPr="00702C3B">
        <w:rPr>
          <w:rFonts w:ascii="Times New Roman" w:hAnsi="Times New Roman"/>
          <w:sz w:val="28"/>
          <w:szCs w:val="28"/>
        </w:rPr>
        <w:t xml:space="preserve">.11.2013 г № </w:t>
      </w:r>
      <w:r>
        <w:rPr>
          <w:rFonts w:ascii="Times New Roman" w:hAnsi="Times New Roman"/>
          <w:sz w:val="28"/>
          <w:szCs w:val="28"/>
        </w:rPr>
        <w:t>55</w:t>
      </w:r>
      <w:r w:rsidRPr="00702C3B">
        <w:rPr>
          <w:rFonts w:ascii="Times New Roman" w:hAnsi="Times New Roman"/>
          <w:sz w:val="28"/>
          <w:szCs w:val="28"/>
        </w:rPr>
        <w:t xml:space="preserve"> «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разработке, реализации и оценке эффективности реализации 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программ муни</w:t>
      </w:r>
      <w:r>
        <w:rPr>
          <w:rFonts w:ascii="Times New Roman" w:hAnsi="Times New Roman"/>
          <w:sz w:val="28"/>
          <w:szCs w:val="28"/>
        </w:rPr>
        <w:t>ципального образования Вят</w:t>
      </w:r>
      <w:r w:rsidRPr="00702C3B">
        <w:rPr>
          <w:rFonts w:ascii="Times New Roman" w:hAnsi="Times New Roman"/>
          <w:sz w:val="28"/>
          <w:szCs w:val="28"/>
        </w:rPr>
        <w:t>ское сельское поселение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Омутнинского района Кировской области», администрация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Вят</w:t>
      </w:r>
      <w:r w:rsidRPr="00702C3B">
        <w:rPr>
          <w:rFonts w:ascii="Times New Roman" w:hAnsi="Times New Roman"/>
          <w:sz w:val="28"/>
          <w:szCs w:val="28"/>
        </w:rPr>
        <w:t>ское сельское поселение Омутнинского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Кировской области ПОСТАНОВЛЯЕТ:</w:t>
      </w:r>
    </w:p>
    <w:p w:rsidR="00421343" w:rsidRDefault="00421343" w:rsidP="009C0F56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421343" w:rsidRDefault="00421343" w:rsidP="009C0F5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right="14" w:firstLine="36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Внести в постановление от 20.12.2023 № 87 «Об утверждении муниципальной программы «Развитие благоустройства в муниципальном образовании Вятское сельское поселение Омутнинского района Кировской области на 2024-2028 годы»» (с изменениями от 24.04.2024, от 14.05.2024, от 10.07.2024, от 20.12.2024, от 22.04.2025)  следующие изменения:</w:t>
      </w:r>
    </w:p>
    <w:p w:rsidR="00421343" w:rsidRPr="00F52603" w:rsidRDefault="00421343" w:rsidP="009C0F56">
      <w:pPr>
        <w:pStyle w:val="ListParagraph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2603">
        <w:rPr>
          <w:rFonts w:ascii="Times New Roman" w:hAnsi="Times New Roman"/>
          <w:spacing w:val="-1"/>
          <w:sz w:val="28"/>
          <w:szCs w:val="28"/>
        </w:rPr>
        <w:t xml:space="preserve">1.1 В паспорте муниципальной программы «Развитие благоустройства в </w:t>
      </w:r>
      <w:r>
        <w:rPr>
          <w:rFonts w:ascii="Times New Roman" w:hAnsi="Times New Roman"/>
          <w:spacing w:val="-1"/>
          <w:sz w:val="28"/>
          <w:szCs w:val="28"/>
        </w:rPr>
        <w:t xml:space="preserve">муниципальном образовании </w:t>
      </w:r>
      <w:r w:rsidRPr="00F52603">
        <w:rPr>
          <w:rFonts w:ascii="Times New Roman" w:hAnsi="Times New Roman"/>
          <w:spacing w:val="-1"/>
          <w:sz w:val="28"/>
          <w:szCs w:val="28"/>
        </w:rPr>
        <w:t>Вятско</w:t>
      </w:r>
      <w:r>
        <w:rPr>
          <w:rFonts w:ascii="Times New Roman" w:hAnsi="Times New Roman"/>
          <w:spacing w:val="-1"/>
          <w:sz w:val="28"/>
          <w:szCs w:val="28"/>
        </w:rPr>
        <w:t>е</w:t>
      </w:r>
      <w:r w:rsidRPr="00F52603">
        <w:rPr>
          <w:rFonts w:ascii="Times New Roman" w:hAnsi="Times New Roman"/>
          <w:spacing w:val="-1"/>
          <w:sz w:val="28"/>
          <w:szCs w:val="28"/>
        </w:rPr>
        <w:t xml:space="preserve"> сельско</w:t>
      </w:r>
      <w:r>
        <w:rPr>
          <w:rFonts w:ascii="Times New Roman" w:hAnsi="Times New Roman"/>
          <w:spacing w:val="-1"/>
          <w:sz w:val="28"/>
          <w:szCs w:val="28"/>
        </w:rPr>
        <w:t>е</w:t>
      </w:r>
      <w:r w:rsidRPr="00F52603">
        <w:rPr>
          <w:rFonts w:ascii="Times New Roman" w:hAnsi="Times New Roman"/>
          <w:spacing w:val="-1"/>
          <w:sz w:val="28"/>
          <w:szCs w:val="28"/>
        </w:rPr>
        <w:t xml:space="preserve"> поселени</w:t>
      </w:r>
      <w:r>
        <w:rPr>
          <w:rFonts w:ascii="Times New Roman" w:hAnsi="Times New Roman"/>
          <w:spacing w:val="-1"/>
          <w:sz w:val="28"/>
          <w:szCs w:val="28"/>
        </w:rPr>
        <w:t>е</w:t>
      </w:r>
      <w:r w:rsidRPr="00F52603">
        <w:rPr>
          <w:rFonts w:ascii="Times New Roman" w:hAnsi="Times New Roman"/>
          <w:spacing w:val="-1"/>
          <w:sz w:val="28"/>
          <w:szCs w:val="28"/>
        </w:rPr>
        <w:t xml:space="preserve"> Омутнинского района Кировской области на 202</w:t>
      </w:r>
      <w:r>
        <w:rPr>
          <w:rFonts w:ascii="Times New Roman" w:hAnsi="Times New Roman"/>
          <w:spacing w:val="-1"/>
          <w:sz w:val="28"/>
          <w:szCs w:val="28"/>
        </w:rPr>
        <w:t>4</w:t>
      </w:r>
      <w:r w:rsidRPr="00F52603">
        <w:rPr>
          <w:rFonts w:ascii="Times New Roman" w:hAnsi="Times New Roman"/>
          <w:spacing w:val="-1"/>
          <w:sz w:val="28"/>
          <w:szCs w:val="28"/>
        </w:rPr>
        <w:t xml:space="preserve"> – 202</w:t>
      </w:r>
      <w:r>
        <w:rPr>
          <w:rFonts w:ascii="Times New Roman" w:hAnsi="Times New Roman"/>
          <w:spacing w:val="-1"/>
          <w:sz w:val="28"/>
          <w:szCs w:val="28"/>
        </w:rPr>
        <w:t>8</w:t>
      </w:r>
      <w:r w:rsidRPr="00F52603">
        <w:rPr>
          <w:rFonts w:ascii="Times New Roman" w:hAnsi="Times New Roman"/>
          <w:spacing w:val="-1"/>
          <w:sz w:val="28"/>
          <w:szCs w:val="28"/>
        </w:rPr>
        <w:t xml:space="preserve"> годы»  абзац «Объемы и источники финансирования</w:t>
      </w:r>
      <w:r>
        <w:rPr>
          <w:rFonts w:ascii="Times New Roman" w:hAnsi="Times New Roman"/>
          <w:spacing w:val="-1"/>
          <w:sz w:val="28"/>
          <w:szCs w:val="28"/>
        </w:rPr>
        <w:t xml:space="preserve"> Программы</w:t>
      </w:r>
      <w:r w:rsidRPr="00F52603">
        <w:rPr>
          <w:rFonts w:ascii="Times New Roman" w:hAnsi="Times New Roman"/>
          <w:spacing w:val="-1"/>
          <w:sz w:val="28"/>
          <w:szCs w:val="28"/>
        </w:rPr>
        <w:t>» изложить в новой редакции «</w:t>
      </w:r>
      <w:r w:rsidRPr="00F52603">
        <w:rPr>
          <w:rFonts w:ascii="Times New Roman" w:hAnsi="Times New Roman"/>
          <w:sz w:val="28"/>
          <w:szCs w:val="28"/>
        </w:rPr>
        <w:t xml:space="preserve">общий   объем   финансирования   составит </w:t>
      </w:r>
      <w:r>
        <w:rPr>
          <w:rFonts w:ascii="Times New Roman" w:hAnsi="Times New Roman"/>
          <w:sz w:val="28"/>
          <w:szCs w:val="28"/>
        </w:rPr>
        <w:t>– 1025</w:t>
      </w:r>
      <w:r w:rsidRPr="00F526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066</w:t>
      </w:r>
      <w:r w:rsidRPr="00F52603">
        <w:rPr>
          <w:rFonts w:ascii="Times New Roman" w:hAnsi="Times New Roman"/>
          <w:sz w:val="28"/>
          <w:szCs w:val="28"/>
        </w:rPr>
        <w:t xml:space="preserve">  тыс. рублей, в том числе:</w:t>
      </w:r>
    </w:p>
    <w:p w:rsidR="00421343" w:rsidRPr="00F52603" w:rsidRDefault="00421343" w:rsidP="009C0F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местного бюджета   -  111</w:t>
      </w:r>
      <w:r w:rsidRPr="00F526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066</w:t>
      </w:r>
      <w:r w:rsidRPr="00F52603">
        <w:rPr>
          <w:rFonts w:ascii="Times New Roman" w:hAnsi="Times New Roman"/>
          <w:sz w:val="28"/>
          <w:szCs w:val="28"/>
        </w:rPr>
        <w:t xml:space="preserve"> тыс. рублей</w:t>
      </w:r>
    </w:p>
    <w:p w:rsidR="00421343" w:rsidRDefault="00421343" w:rsidP="009C0F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91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редства областного бюджета – 914</w:t>
      </w:r>
      <w:r w:rsidRPr="0034591C">
        <w:rPr>
          <w:rFonts w:ascii="Times New Roman" w:hAnsi="Times New Roman"/>
          <w:sz w:val="28"/>
          <w:szCs w:val="28"/>
        </w:rPr>
        <w:t>,0 тыс. рублей</w:t>
      </w:r>
      <w:r>
        <w:rPr>
          <w:rFonts w:ascii="Times New Roman" w:hAnsi="Times New Roman"/>
          <w:sz w:val="28"/>
          <w:szCs w:val="28"/>
        </w:rPr>
        <w:t>»</w:t>
      </w:r>
      <w:r w:rsidRPr="0034591C">
        <w:rPr>
          <w:rFonts w:ascii="Times New Roman" w:hAnsi="Times New Roman"/>
          <w:sz w:val="28"/>
          <w:szCs w:val="28"/>
        </w:rPr>
        <w:t>.</w:t>
      </w:r>
    </w:p>
    <w:p w:rsidR="00421343" w:rsidRDefault="00421343" w:rsidP="009C0F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1.2 Раздел 2 «</w:t>
      </w:r>
      <w:r w:rsidRPr="005237A4">
        <w:rPr>
          <w:rFonts w:ascii="Times New Roman" w:hAnsi="Times New Roman"/>
          <w:b/>
          <w:sz w:val="28"/>
          <w:szCs w:val="28"/>
        </w:rPr>
        <w:t>Основная цель и задачи Программы с указанием сроков и этапов ее реализации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дополнить абзацем следующего содержания:</w:t>
      </w:r>
    </w:p>
    <w:p w:rsidR="00421343" w:rsidRDefault="00421343" w:rsidP="009C0F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«подготовка сведений о границах населенных пунктах и границах территориальных зон».</w:t>
      </w:r>
    </w:p>
    <w:p w:rsidR="00421343" w:rsidRPr="005237A4" w:rsidRDefault="00421343" w:rsidP="009C0F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421343" w:rsidRDefault="00421343" w:rsidP="005237A4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Раздел 4 изложить в новой редакции:</w:t>
      </w:r>
    </w:p>
    <w:p w:rsidR="00421343" w:rsidRDefault="00421343" w:rsidP="009C0F56">
      <w:pPr>
        <w:pStyle w:val="ListParagraph"/>
        <w:shd w:val="clear" w:color="auto" w:fill="FFFFFF"/>
        <w:spacing w:after="0" w:line="240" w:lineRule="auto"/>
        <w:ind w:left="1095"/>
        <w:jc w:val="both"/>
        <w:rPr>
          <w:rFonts w:ascii="Times New Roman" w:hAnsi="Times New Roman"/>
          <w:sz w:val="28"/>
          <w:szCs w:val="28"/>
        </w:rPr>
      </w:pPr>
    </w:p>
    <w:p w:rsidR="00421343" w:rsidRPr="0034591C" w:rsidRDefault="00421343" w:rsidP="009C0F56">
      <w:pPr>
        <w:shd w:val="clear" w:color="auto" w:fill="FFFFFF"/>
        <w:spacing w:after="0" w:line="240" w:lineRule="auto"/>
        <w:ind w:left="1140"/>
        <w:jc w:val="both"/>
        <w:rPr>
          <w:rFonts w:ascii="Times New Roman" w:hAnsi="Times New Roman"/>
          <w:b/>
          <w:sz w:val="28"/>
          <w:szCs w:val="28"/>
        </w:rPr>
      </w:pPr>
      <w:r w:rsidRPr="0034591C">
        <w:rPr>
          <w:rFonts w:ascii="Times New Roman" w:hAnsi="Times New Roman"/>
          <w:b/>
          <w:sz w:val="28"/>
          <w:szCs w:val="28"/>
        </w:rPr>
        <w:t>4. Перечень программных мероприятий</w:t>
      </w:r>
    </w:p>
    <w:p w:rsidR="00421343" w:rsidRPr="0034591C" w:rsidRDefault="00421343" w:rsidP="009C0F56">
      <w:pPr>
        <w:shd w:val="clear" w:color="auto" w:fill="FFFFFF"/>
        <w:ind w:firstLine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 </w:t>
      </w:r>
      <w:r w:rsidRPr="0034591C">
        <w:rPr>
          <w:rFonts w:ascii="Times New Roman" w:hAnsi="Times New Roman"/>
          <w:sz w:val="28"/>
          <w:szCs w:val="28"/>
        </w:rPr>
        <w:t xml:space="preserve">направлены на </w:t>
      </w:r>
      <w:r>
        <w:rPr>
          <w:rFonts w:ascii="Times New Roman" w:hAnsi="Times New Roman"/>
          <w:sz w:val="28"/>
          <w:szCs w:val="28"/>
        </w:rPr>
        <w:t xml:space="preserve">улучшение и стабилизацию </w:t>
      </w:r>
      <w:r w:rsidRPr="0034591C">
        <w:rPr>
          <w:rFonts w:ascii="Times New Roman" w:hAnsi="Times New Roman"/>
          <w:sz w:val="28"/>
          <w:szCs w:val="28"/>
        </w:rPr>
        <w:t>экологической обстановки на территории поселения.</w:t>
      </w:r>
      <w:r w:rsidRPr="0034591C">
        <w:rPr>
          <w:rFonts w:ascii="Times New Roman" w:hAnsi="Times New Roman"/>
          <w:spacing w:val="18"/>
          <w:sz w:val="28"/>
          <w:szCs w:val="28"/>
        </w:rPr>
        <w:t xml:space="preserve"> </w:t>
      </w:r>
    </w:p>
    <w:p w:rsidR="00421343" w:rsidRPr="0034591C" w:rsidRDefault="00421343" w:rsidP="00CE1F5B">
      <w:pPr>
        <w:shd w:val="clear" w:color="auto" w:fill="FFFFFF"/>
        <w:spacing w:after="0"/>
        <w:ind w:firstLine="6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</w:t>
      </w:r>
      <w:r w:rsidRPr="0034591C">
        <w:rPr>
          <w:rFonts w:ascii="Times New Roman" w:hAnsi="Times New Roman"/>
          <w:sz w:val="28"/>
          <w:szCs w:val="28"/>
        </w:rPr>
        <w:t>финансирования Программы по основным направлениям финансирования приведен в табли</w:t>
      </w:r>
      <w:r w:rsidRPr="0034591C">
        <w:rPr>
          <w:rFonts w:ascii="Times New Roman" w:hAnsi="Times New Roman"/>
          <w:sz w:val="28"/>
          <w:szCs w:val="28"/>
        </w:rPr>
        <w:softHyphen/>
        <w:t xml:space="preserve">це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1343" w:rsidRPr="0034591C" w:rsidRDefault="00421343" w:rsidP="00CE1F5B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/>
          <w:sz w:val="24"/>
          <w:szCs w:val="24"/>
        </w:rPr>
      </w:pPr>
      <w:r w:rsidRPr="0034591C">
        <w:rPr>
          <w:rFonts w:ascii="Times New Roman" w:hAnsi="Times New Roman"/>
          <w:b/>
          <w:sz w:val="24"/>
          <w:szCs w:val="24"/>
        </w:rPr>
        <w:t xml:space="preserve"> </w:t>
      </w:r>
      <w:r w:rsidRPr="0034591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Таблица 1                                                                                                                                                                                          </w:t>
      </w:r>
    </w:p>
    <w:p w:rsidR="00421343" w:rsidRPr="0034591C" w:rsidRDefault="00421343" w:rsidP="00CE1F5B">
      <w:pPr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410"/>
        <w:gridCol w:w="1275"/>
        <w:gridCol w:w="993"/>
        <w:gridCol w:w="992"/>
        <w:gridCol w:w="992"/>
        <w:gridCol w:w="992"/>
        <w:gridCol w:w="993"/>
        <w:gridCol w:w="992"/>
      </w:tblGrid>
      <w:tr w:rsidR="00421343" w:rsidRPr="00A846A1" w:rsidTr="00883737">
        <w:trPr>
          <w:trHeight w:val="537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21343" w:rsidRPr="0034591C" w:rsidRDefault="00421343" w:rsidP="00883737">
            <w:pPr>
              <w:shd w:val="clear" w:color="auto" w:fill="FFFFFF"/>
              <w:spacing w:line="238" w:lineRule="exact"/>
              <w:ind w:left="29" w:right="43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ind w:left="281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3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954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в 2024-2028 годах </w:t>
            </w:r>
          </w:p>
          <w:p w:rsidR="00421343" w:rsidRPr="0034591C" w:rsidRDefault="00421343" w:rsidP="008837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421343" w:rsidRPr="00A846A1" w:rsidTr="00883737">
        <w:trPr>
          <w:trHeight w:hRule="exact" w:val="336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ind w:right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421343" w:rsidRPr="00A846A1" w:rsidTr="00883737">
        <w:trPr>
          <w:trHeight w:hRule="exact" w:val="5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ind w:right="7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35,9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</w:tr>
      <w:tr w:rsidR="00421343" w:rsidRPr="00A846A1" w:rsidTr="00883737">
        <w:trPr>
          <w:trHeight w:hRule="exact" w:val="63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Благоустройство в т.ч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124</w:t>
            </w: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220</w:t>
            </w: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112,8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112,8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pacing w:val="13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pacing w:val="13"/>
                <w:sz w:val="24"/>
                <w:szCs w:val="24"/>
              </w:rPr>
              <w:t>112,8</w:t>
            </w:r>
            <w:r>
              <w:rPr>
                <w:rFonts w:ascii="Times New Roman" w:hAnsi="Times New Roman"/>
                <w:b/>
                <w:spacing w:val="13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pacing w:val="1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13"/>
                <w:sz w:val="24"/>
                <w:szCs w:val="24"/>
              </w:rPr>
              <w:t>683</w:t>
            </w:r>
            <w:r w:rsidRPr="0034591C">
              <w:rPr>
                <w:rFonts w:ascii="Times New Roman" w:hAnsi="Times New Roman"/>
                <w:b/>
                <w:spacing w:val="1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pacing w:val="13"/>
                <w:sz w:val="24"/>
                <w:szCs w:val="24"/>
              </w:rPr>
              <w:t>766</w:t>
            </w:r>
          </w:p>
        </w:tc>
      </w:tr>
      <w:tr w:rsidR="00421343" w:rsidRPr="00A846A1" w:rsidTr="00883737">
        <w:trPr>
          <w:trHeight w:hRule="exact" w:val="602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366</w:t>
            </w: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343" w:rsidRPr="0034591C" w:rsidRDefault="00421343" w:rsidP="0088373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pacing w:val="13"/>
                <w:sz w:val="24"/>
                <w:szCs w:val="24"/>
              </w:rPr>
            </w:pPr>
          </w:p>
          <w:p w:rsidR="00421343" w:rsidRPr="0034591C" w:rsidRDefault="00421343" w:rsidP="0088373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pacing w:val="13"/>
                <w:sz w:val="24"/>
                <w:szCs w:val="24"/>
              </w:rPr>
            </w:pPr>
          </w:p>
          <w:p w:rsidR="00421343" w:rsidRPr="0034591C" w:rsidRDefault="00421343" w:rsidP="0088373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766</w:t>
            </w:r>
          </w:p>
        </w:tc>
      </w:tr>
      <w:tr w:rsidR="00421343" w:rsidRPr="00A846A1" w:rsidTr="00883737">
        <w:trPr>
          <w:trHeight w:hRule="exact" w:val="568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111,6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,6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111,6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111,6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pacing w:val="13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pacing w:val="13"/>
                <w:sz w:val="24"/>
                <w:szCs w:val="24"/>
              </w:rPr>
              <w:t>111,6</w:t>
            </w:r>
            <w:r>
              <w:rPr>
                <w:rFonts w:ascii="Times New Roman" w:hAnsi="Times New Roman"/>
                <w:b/>
                <w:spacing w:val="13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pacing w:val="1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13"/>
                <w:sz w:val="24"/>
                <w:szCs w:val="24"/>
              </w:rPr>
              <w:t>64</w:t>
            </w:r>
            <w:r w:rsidRPr="0034591C">
              <w:rPr>
                <w:rFonts w:ascii="Times New Roman" w:hAnsi="Times New Roman"/>
                <w:b/>
                <w:spacing w:val="13"/>
                <w:sz w:val="24"/>
                <w:szCs w:val="24"/>
              </w:rPr>
              <w:t>8,0</w:t>
            </w:r>
            <w:r>
              <w:rPr>
                <w:rFonts w:ascii="Times New Roman" w:hAnsi="Times New Roman"/>
                <w:b/>
                <w:spacing w:val="13"/>
                <w:sz w:val="24"/>
                <w:szCs w:val="24"/>
              </w:rPr>
              <w:t>00</w:t>
            </w:r>
          </w:p>
        </w:tc>
      </w:tr>
      <w:tr w:rsidR="00421343" w:rsidRPr="00A846A1" w:rsidTr="00883737">
        <w:trPr>
          <w:trHeight w:hRule="exact" w:val="92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мусора, </w:t>
            </w:r>
            <w:r w:rsidRPr="0034591C">
              <w:rPr>
                <w:rFonts w:ascii="Times New Roman" w:hAnsi="Times New Roman"/>
                <w:sz w:val="24"/>
                <w:szCs w:val="24"/>
              </w:rPr>
              <w:t>уборка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противоклещевые мероприятия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459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CE1F5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459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CE1F5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3459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968</w:t>
            </w:r>
          </w:p>
        </w:tc>
      </w:tr>
      <w:tr w:rsidR="00421343" w:rsidRPr="00A846A1" w:rsidTr="00883737">
        <w:trPr>
          <w:trHeight w:hRule="exact" w:val="58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обращение с ТКО на кладбищах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1,</w:t>
            </w:r>
            <w:r w:rsidRPr="00A846A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CE1F5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CE1F5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459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898</w:t>
            </w:r>
          </w:p>
        </w:tc>
      </w:tr>
      <w:tr w:rsidR="00421343" w:rsidRPr="00A846A1" w:rsidTr="00883737">
        <w:trPr>
          <w:trHeight w:hRule="exact" w:val="143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борьба с борщевиком Сосновского:</w:t>
            </w:r>
          </w:p>
          <w:p w:rsidR="00421343" w:rsidRPr="0034591C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- информационная работа с населением</w:t>
            </w:r>
          </w:p>
          <w:p w:rsidR="00421343" w:rsidRPr="0034591C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о необходимых мерах по борьбе с борщевиком;</w:t>
            </w:r>
          </w:p>
          <w:p w:rsidR="00421343" w:rsidRPr="0034591C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- механический метод: дискование в период вегетации май – июнь; многократное скашивание до периода цветения июль, август, сентябрь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112,8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CE1F5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  <w:r w:rsidRPr="003459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112,8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112,8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112,8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654,900</w:t>
            </w:r>
          </w:p>
        </w:tc>
      </w:tr>
      <w:tr w:rsidR="00421343" w:rsidRPr="00A846A1" w:rsidTr="00883737">
        <w:trPr>
          <w:trHeight w:hRule="exact" w:val="712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CE1F5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459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6,900</w:t>
            </w:r>
          </w:p>
        </w:tc>
      </w:tr>
      <w:tr w:rsidR="00421343" w:rsidRPr="00A846A1" w:rsidTr="00883737">
        <w:trPr>
          <w:trHeight w:hRule="exact" w:val="1385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111,6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4591C">
              <w:rPr>
                <w:rFonts w:ascii="Times New Roman" w:hAnsi="Times New Roman"/>
                <w:sz w:val="24"/>
                <w:szCs w:val="24"/>
              </w:rPr>
              <w:t>1,6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111,6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111,6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C">
              <w:rPr>
                <w:rFonts w:ascii="Times New Roman" w:hAnsi="Times New Roman"/>
                <w:sz w:val="24"/>
                <w:szCs w:val="24"/>
              </w:rPr>
              <w:t>111,6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34591C">
              <w:rPr>
                <w:rFonts w:ascii="Times New Roman" w:hAnsi="Times New Roman"/>
                <w:sz w:val="24"/>
                <w:szCs w:val="24"/>
              </w:rPr>
              <w:t>8,0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21343" w:rsidRPr="00A846A1" w:rsidTr="00883737">
        <w:trPr>
          <w:trHeight w:hRule="exact" w:val="2145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памятника «Никто не забыт, ничто не забыто» воинам землякам, погибшим в годы Великой Отечественной войны 1941-1945г.  в дер. Ежово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266,000</w:t>
            </w:r>
          </w:p>
        </w:tc>
      </w:tr>
      <w:tr w:rsidR="00421343" w:rsidRPr="00A846A1" w:rsidTr="008F2B04">
        <w:trPr>
          <w:trHeight w:hRule="exact" w:val="600"/>
        </w:trPr>
        <w:tc>
          <w:tcPr>
            <w:tcW w:w="5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Территориальное развитие муниципального образования Вятское сельское поселение Омутнинского района Кировской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421343" w:rsidRPr="00A846A1" w:rsidTr="00E45D35">
        <w:trPr>
          <w:trHeight w:hRule="exact" w:val="720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421343" w:rsidRPr="00A846A1" w:rsidTr="00A8146F">
        <w:trPr>
          <w:trHeight w:hRule="exact" w:val="82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421343" w:rsidRPr="00A846A1" w:rsidTr="00047C55">
        <w:trPr>
          <w:trHeight w:hRule="exact" w:val="560"/>
        </w:trPr>
        <w:tc>
          <w:tcPr>
            <w:tcW w:w="5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изменений, связанных с подготовкой сведенийо территориальных зонах Вятского сельского поселения </w:t>
            </w:r>
          </w:p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421343" w:rsidRPr="00A846A1" w:rsidTr="00D97599">
        <w:trPr>
          <w:trHeight w:hRule="exact" w:val="740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421343" w:rsidRPr="00A846A1" w:rsidTr="000F4198">
        <w:trPr>
          <w:trHeight w:hRule="exact" w:val="1425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343" w:rsidRDefault="00421343" w:rsidP="0088373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421343" w:rsidRPr="00A846A1" w:rsidTr="000F4198">
        <w:trPr>
          <w:trHeight w:hRule="exact" w:val="542"/>
        </w:trPr>
        <w:tc>
          <w:tcPr>
            <w:tcW w:w="5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сведений о границах населенных пунктов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421343" w:rsidRPr="00A846A1" w:rsidTr="000F4198">
        <w:trPr>
          <w:trHeight w:hRule="exact" w:val="699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421343" w:rsidRPr="00A846A1" w:rsidTr="00A8146F">
        <w:trPr>
          <w:trHeight w:hRule="exact" w:val="68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421343" w:rsidRPr="00A846A1" w:rsidTr="00883737">
        <w:trPr>
          <w:trHeight w:hRule="exact" w:val="5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 xml:space="preserve">    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525</w:t>
            </w: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112,8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112,8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112,8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343" w:rsidRPr="0034591C" w:rsidRDefault="00421343" w:rsidP="008837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1025</w:t>
            </w:r>
            <w:r w:rsidRPr="0034591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066</w:t>
            </w:r>
          </w:p>
        </w:tc>
      </w:tr>
    </w:tbl>
    <w:p w:rsidR="00421343" w:rsidRDefault="00421343" w:rsidP="00826D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1.4 Раздел 5 </w:t>
      </w:r>
      <w:r w:rsidRPr="005237A4">
        <w:rPr>
          <w:rFonts w:ascii="Times New Roman" w:hAnsi="Times New Roman"/>
          <w:b/>
          <w:sz w:val="28"/>
          <w:szCs w:val="28"/>
        </w:rPr>
        <w:t>«Оценка социально-экономической эффективности Программы»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дополнить абзацем следующего содержания: </w:t>
      </w:r>
    </w:p>
    <w:p w:rsidR="00421343" w:rsidRPr="005237A4" w:rsidRDefault="00421343" w:rsidP="00826D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«постановка границ населенных пунктов и границ территориальных зон на государственный кадастровый учет».</w:t>
      </w:r>
    </w:p>
    <w:p w:rsidR="00421343" w:rsidRPr="0034591C" w:rsidRDefault="00421343" w:rsidP="00826D2A">
      <w:pPr>
        <w:pStyle w:val="ListParagraph"/>
        <w:ind w:left="0"/>
        <w:jc w:val="both"/>
        <w:rPr>
          <w:rStyle w:val="s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</w:t>
      </w:r>
      <w:r w:rsidRPr="0034591C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34591C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34591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34591C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34591C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34591C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34591C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34591C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34591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34591C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34591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34591C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4591C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421343" w:rsidRPr="002D7C5B" w:rsidRDefault="00421343" w:rsidP="00826D2A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D7C5B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421343" w:rsidRDefault="00421343" w:rsidP="00826D2A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421343" w:rsidRDefault="00421343" w:rsidP="00CE1F5B">
      <w:pPr>
        <w:pStyle w:val="ListParagraph"/>
        <w:shd w:val="clear" w:color="auto" w:fill="FFFFFF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:rsidR="00421343" w:rsidRDefault="00421343" w:rsidP="00CE1F5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B0DD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 администрации</w:t>
      </w:r>
    </w:p>
    <w:p w:rsidR="00421343" w:rsidRDefault="00421343" w:rsidP="00CE1F5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Вятского сельского поселения                                               Бабкина С.В.</w:t>
      </w:r>
    </w:p>
    <w:p w:rsidR="00421343" w:rsidRDefault="00421343" w:rsidP="00CE1F5B">
      <w:pPr>
        <w:jc w:val="center"/>
        <w:rPr>
          <w:rFonts w:ascii="Times New Roman" w:hAnsi="Times New Roman"/>
          <w:sz w:val="28"/>
          <w:szCs w:val="28"/>
        </w:rPr>
      </w:pPr>
    </w:p>
    <w:p w:rsidR="00421343" w:rsidRDefault="00421343" w:rsidP="00CE1F5B">
      <w:pPr>
        <w:jc w:val="center"/>
        <w:rPr>
          <w:rFonts w:ascii="Times New Roman" w:hAnsi="Times New Roman"/>
          <w:sz w:val="28"/>
          <w:szCs w:val="28"/>
        </w:rPr>
      </w:pPr>
    </w:p>
    <w:p w:rsidR="00421343" w:rsidRDefault="00421343" w:rsidP="00CE1F5B">
      <w:pPr>
        <w:jc w:val="center"/>
        <w:rPr>
          <w:rFonts w:ascii="Times New Roman" w:hAnsi="Times New Roman"/>
          <w:sz w:val="28"/>
          <w:szCs w:val="28"/>
        </w:rPr>
      </w:pPr>
    </w:p>
    <w:p w:rsidR="00421343" w:rsidRPr="00C23859" w:rsidRDefault="00421343" w:rsidP="00CE1F5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>КТ</w:t>
      </w:r>
    </w:p>
    <w:p w:rsidR="00421343" w:rsidRDefault="00421343" w:rsidP="00CE1F5B">
      <w:pPr>
        <w:jc w:val="center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об обнародовании нормативного правового акта</w:t>
      </w:r>
    </w:p>
    <w:p w:rsidR="00421343" w:rsidRPr="00C23859" w:rsidRDefault="00421343" w:rsidP="00CE1F5B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Дер. Ежово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C23859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15</w:t>
      </w:r>
      <w:r w:rsidRPr="00C23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</w:t>
      </w:r>
      <w:r w:rsidRPr="00C2385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C23859">
        <w:rPr>
          <w:rFonts w:ascii="Times New Roman" w:hAnsi="Times New Roman"/>
          <w:sz w:val="28"/>
          <w:szCs w:val="28"/>
        </w:rPr>
        <w:t xml:space="preserve"> года</w:t>
      </w:r>
    </w:p>
    <w:p w:rsidR="00421343" w:rsidRPr="00785015" w:rsidRDefault="00421343" w:rsidP="00CE1F5B">
      <w:pPr>
        <w:tabs>
          <w:tab w:val="left" w:pos="364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</w:p>
    <w:p w:rsidR="00421343" w:rsidRPr="007B64D0" w:rsidRDefault="00421343" w:rsidP="00250631">
      <w:pPr>
        <w:jc w:val="both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Г</w:t>
      </w:r>
      <w:r w:rsidRPr="00C2385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 xml:space="preserve"> Вятского  сельского поселения Омутнинского района Кировской области </w:t>
      </w:r>
      <w:r>
        <w:rPr>
          <w:rFonts w:ascii="Times New Roman" w:hAnsi="Times New Roman"/>
          <w:sz w:val="28"/>
          <w:szCs w:val="28"/>
        </w:rPr>
        <w:t>Бабкина Светлана Владимировна</w:t>
      </w:r>
      <w:r w:rsidRPr="00C23859">
        <w:rPr>
          <w:rFonts w:ascii="Times New Roman" w:hAnsi="Times New Roman"/>
          <w:sz w:val="28"/>
          <w:szCs w:val="28"/>
        </w:rPr>
        <w:t>, в пр</w:t>
      </w:r>
      <w:r>
        <w:rPr>
          <w:rFonts w:ascii="Times New Roman" w:hAnsi="Times New Roman"/>
          <w:sz w:val="28"/>
          <w:szCs w:val="28"/>
        </w:rPr>
        <w:t xml:space="preserve">исутствии депутата  Вятской  </w:t>
      </w:r>
      <w:r w:rsidRPr="00C23859">
        <w:rPr>
          <w:rFonts w:ascii="Times New Roman" w:hAnsi="Times New Roman"/>
          <w:sz w:val="28"/>
          <w:szCs w:val="28"/>
        </w:rPr>
        <w:t xml:space="preserve">сельской Думы третьего созыва  Вязовиковой М.В., специалиста администрации Вятского сельского поселения </w:t>
      </w:r>
      <w:r>
        <w:rPr>
          <w:rFonts w:ascii="Times New Roman" w:hAnsi="Times New Roman"/>
          <w:sz w:val="28"/>
          <w:szCs w:val="28"/>
        </w:rPr>
        <w:t>Горбань Ю.Н.  подписала</w:t>
      </w:r>
      <w:r w:rsidRPr="00C23859">
        <w:rPr>
          <w:rFonts w:ascii="Times New Roman" w:hAnsi="Times New Roman"/>
          <w:sz w:val="28"/>
          <w:szCs w:val="28"/>
        </w:rPr>
        <w:t xml:space="preserve"> настоящий акт  о том, что постановление администрации муниципального образования Вятское сельское поселение Омутнинского района Кировской области от </w:t>
      </w:r>
      <w:r>
        <w:rPr>
          <w:rFonts w:ascii="Times New Roman" w:hAnsi="Times New Roman"/>
          <w:sz w:val="28"/>
          <w:szCs w:val="28"/>
        </w:rPr>
        <w:t>15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</w:t>
      </w:r>
      <w:r w:rsidRPr="00C2385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 № 34</w:t>
      </w:r>
      <w:r w:rsidRPr="00C23859">
        <w:rPr>
          <w:rFonts w:ascii="Times New Roman" w:hAnsi="Times New Roman"/>
          <w:sz w:val="28"/>
          <w:szCs w:val="28"/>
        </w:rPr>
        <w:t xml:space="preserve"> </w:t>
      </w:r>
      <w:r w:rsidRPr="00C23859">
        <w:rPr>
          <w:rFonts w:ascii="Times New Roman" w:hAnsi="Times New Roman"/>
          <w:b/>
          <w:sz w:val="28"/>
          <w:szCs w:val="28"/>
        </w:rPr>
        <w:t>«О внесени</w:t>
      </w:r>
      <w:r>
        <w:rPr>
          <w:rFonts w:ascii="Times New Roman" w:hAnsi="Times New Roman"/>
          <w:b/>
          <w:sz w:val="28"/>
          <w:szCs w:val="28"/>
        </w:rPr>
        <w:t>и изменений в постановление от 20</w:t>
      </w:r>
      <w:r w:rsidRPr="00C2385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3</w:t>
      </w:r>
      <w:r w:rsidRPr="00C23859">
        <w:rPr>
          <w:rFonts w:ascii="Times New Roman" w:hAnsi="Times New Roman"/>
          <w:b/>
          <w:sz w:val="28"/>
          <w:szCs w:val="28"/>
        </w:rPr>
        <w:t xml:space="preserve"> № 8</w:t>
      </w:r>
      <w:r>
        <w:rPr>
          <w:rFonts w:ascii="Times New Roman" w:hAnsi="Times New Roman"/>
          <w:b/>
          <w:sz w:val="28"/>
          <w:szCs w:val="28"/>
        </w:rPr>
        <w:t>7</w:t>
      </w:r>
      <w:r w:rsidRPr="00C23859">
        <w:rPr>
          <w:rFonts w:ascii="Times New Roman" w:hAnsi="Times New Roman"/>
          <w:b/>
          <w:sz w:val="28"/>
          <w:szCs w:val="28"/>
        </w:rPr>
        <w:t xml:space="preserve"> «</w:t>
      </w:r>
      <w:r w:rsidRPr="00C23859">
        <w:rPr>
          <w:rFonts w:ascii="Times New Roman" w:hAnsi="Times New Roman"/>
          <w:b/>
          <w:spacing w:val="-1"/>
          <w:sz w:val="28"/>
          <w:szCs w:val="28"/>
        </w:rPr>
        <w:t xml:space="preserve">Об утверждении муниципальной Программы «Развитие </w:t>
      </w:r>
      <w:r>
        <w:rPr>
          <w:rFonts w:ascii="Times New Roman" w:hAnsi="Times New Roman"/>
          <w:b/>
          <w:spacing w:val="-1"/>
          <w:sz w:val="28"/>
          <w:szCs w:val="28"/>
        </w:rPr>
        <w:t>благоустройства</w:t>
      </w:r>
      <w:r w:rsidRPr="00C23859">
        <w:rPr>
          <w:rFonts w:ascii="Times New Roman" w:hAnsi="Times New Roman"/>
          <w:b/>
          <w:spacing w:val="-1"/>
          <w:sz w:val="28"/>
          <w:szCs w:val="28"/>
        </w:rPr>
        <w:t xml:space="preserve"> в муниципальном образования Вятское сельское поселение Омутнинского района Кировской области на 202</w:t>
      </w:r>
      <w:r>
        <w:rPr>
          <w:rFonts w:ascii="Times New Roman" w:hAnsi="Times New Roman"/>
          <w:b/>
          <w:spacing w:val="-1"/>
          <w:sz w:val="28"/>
          <w:szCs w:val="28"/>
        </w:rPr>
        <w:t>4-2028</w:t>
      </w:r>
      <w:r w:rsidRPr="00C23859">
        <w:rPr>
          <w:rFonts w:ascii="Times New Roman" w:hAnsi="Times New Roman"/>
          <w:b/>
          <w:spacing w:val="-1"/>
          <w:sz w:val="28"/>
          <w:szCs w:val="28"/>
        </w:rPr>
        <w:t xml:space="preserve"> годы</w:t>
      </w:r>
      <w:r w:rsidRPr="00C23859">
        <w:rPr>
          <w:rFonts w:ascii="Times New Roman" w:hAnsi="Times New Roman"/>
          <w:bCs/>
          <w:spacing w:val="-7"/>
          <w:w w:val="121"/>
          <w:sz w:val="28"/>
          <w:szCs w:val="28"/>
        </w:rPr>
        <w:t>»</w:t>
      </w:r>
      <w:r w:rsidRPr="00C23859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обнародовано  15 сентября 2025</w:t>
      </w:r>
      <w:r w:rsidRPr="007B64D0">
        <w:rPr>
          <w:rFonts w:ascii="Times New Roman" w:hAnsi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hAnsi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hAnsi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</w:p>
    <w:p w:rsidR="00421343" w:rsidRPr="00C23859" w:rsidRDefault="00421343" w:rsidP="00250631">
      <w:pPr>
        <w:shd w:val="clear" w:color="auto" w:fill="FFFFFF"/>
        <w:spacing w:before="7"/>
        <w:ind w:right="14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421343" w:rsidRPr="00C23859" w:rsidRDefault="00421343" w:rsidP="00CE1F5B">
      <w:pPr>
        <w:shd w:val="clear" w:color="auto" w:fill="FFFFFF"/>
        <w:spacing w:before="317"/>
        <w:jc w:val="both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421343" w:rsidRPr="00C23859" w:rsidRDefault="00421343" w:rsidP="00CE1F5B">
      <w:pPr>
        <w:shd w:val="clear" w:color="auto" w:fill="FFFFFF"/>
        <w:spacing w:before="317"/>
        <w:ind w:left="22"/>
        <w:rPr>
          <w:rFonts w:ascii="Times New Roman" w:hAnsi="Times New Roman"/>
          <w:sz w:val="28"/>
          <w:szCs w:val="28"/>
        </w:rPr>
      </w:pPr>
    </w:p>
    <w:p w:rsidR="00421343" w:rsidRPr="00C23859" w:rsidRDefault="00421343" w:rsidP="00CE1F5B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21343" w:rsidRPr="00C23859" w:rsidRDefault="00421343" w:rsidP="00CE1F5B">
      <w:pPr>
        <w:rPr>
          <w:rFonts w:ascii="Times New Roman" w:hAnsi="Times New Roman"/>
          <w:sz w:val="28"/>
          <w:szCs w:val="28"/>
        </w:rPr>
      </w:pPr>
    </w:p>
    <w:p w:rsidR="00421343" w:rsidRPr="00C23859" w:rsidRDefault="00421343" w:rsidP="00CE1F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C2385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hAnsi="Times New Roman"/>
          <w:sz w:val="28"/>
          <w:szCs w:val="28"/>
        </w:rPr>
        <w:t xml:space="preserve">                               С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C2385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Бабкина</w:t>
      </w:r>
    </w:p>
    <w:p w:rsidR="00421343" w:rsidRPr="00C23859" w:rsidRDefault="00421343" w:rsidP="00CE1F5B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Депутат Вятской  сельской Думы                                              М.В. Вязовикова</w:t>
      </w:r>
    </w:p>
    <w:p w:rsidR="00421343" w:rsidRPr="00C23859" w:rsidRDefault="00421343" w:rsidP="00CE1F5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администрации </w:t>
      </w:r>
      <w:r w:rsidRPr="00C23859">
        <w:rPr>
          <w:rFonts w:ascii="Times New Roman" w:hAnsi="Times New Roman"/>
          <w:sz w:val="28"/>
          <w:szCs w:val="28"/>
        </w:rPr>
        <w:t xml:space="preserve"> </w:t>
      </w:r>
    </w:p>
    <w:p w:rsidR="00421343" w:rsidRPr="00D00815" w:rsidRDefault="00421343" w:rsidP="00CE1F5B">
      <w:pPr>
        <w:rPr>
          <w:rFonts w:ascii="Times New Roman" w:hAnsi="Times New Roman"/>
          <w:sz w:val="24"/>
          <w:szCs w:val="24"/>
        </w:rPr>
      </w:pPr>
      <w:r w:rsidRPr="00C23859">
        <w:rPr>
          <w:rFonts w:ascii="Times New Roman" w:hAnsi="Times New Roman"/>
          <w:sz w:val="28"/>
          <w:szCs w:val="28"/>
        </w:rPr>
        <w:t xml:space="preserve">Вятское сельское поселение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Ю.Н.Горбань</w:t>
      </w:r>
    </w:p>
    <w:sectPr w:rsidR="00421343" w:rsidRPr="00D00815" w:rsidSect="0000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F3A3D"/>
    <w:multiLevelType w:val="multilevel"/>
    <w:tmpl w:val="CC5EB63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">
    <w:nsid w:val="79B857B5"/>
    <w:multiLevelType w:val="multilevel"/>
    <w:tmpl w:val="EA844C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1F5B"/>
    <w:rsid w:val="00005DC1"/>
    <w:rsid w:val="00047C55"/>
    <w:rsid w:val="000F4198"/>
    <w:rsid w:val="00147B70"/>
    <w:rsid w:val="00215B65"/>
    <w:rsid w:val="00220280"/>
    <w:rsid w:val="002413B1"/>
    <w:rsid w:val="00250631"/>
    <w:rsid w:val="002D7C5B"/>
    <w:rsid w:val="0034591C"/>
    <w:rsid w:val="0041744B"/>
    <w:rsid w:val="00421343"/>
    <w:rsid w:val="004E23C1"/>
    <w:rsid w:val="005015F8"/>
    <w:rsid w:val="005237A4"/>
    <w:rsid w:val="0056093A"/>
    <w:rsid w:val="005B0DDF"/>
    <w:rsid w:val="00702C3B"/>
    <w:rsid w:val="00785015"/>
    <w:rsid w:val="007B3B00"/>
    <w:rsid w:val="007B64D0"/>
    <w:rsid w:val="007D72AF"/>
    <w:rsid w:val="00826D2A"/>
    <w:rsid w:val="00883737"/>
    <w:rsid w:val="008F2B04"/>
    <w:rsid w:val="009366D4"/>
    <w:rsid w:val="009C0F56"/>
    <w:rsid w:val="00A8146F"/>
    <w:rsid w:val="00A846A1"/>
    <w:rsid w:val="00AF0734"/>
    <w:rsid w:val="00C17278"/>
    <w:rsid w:val="00C23859"/>
    <w:rsid w:val="00C85C84"/>
    <w:rsid w:val="00CE1F5B"/>
    <w:rsid w:val="00CF2604"/>
    <w:rsid w:val="00D00815"/>
    <w:rsid w:val="00D369D8"/>
    <w:rsid w:val="00D97599"/>
    <w:rsid w:val="00DF1330"/>
    <w:rsid w:val="00E45D35"/>
    <w:rsid w:val="00F261F8"/>
    <w:rsid w:val="00F455CD"/>
    <w:rsid w:val="00F52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DC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1F5B"/>
    <w:pPr>
      <w:ind w:left="720"/>
      <w:contextualSpacing/>
    </w:pPr>
  </w:style>
  <w:style w:type="character" w:customStyle="1" w:styleId="s3">
    <w:name w:val="s3"/>
    <w:basedOn w:val="DefaultParagraphFont"/>
    <w:uiPriority w:val="99"/>
    <w:rsid w:val="00CE1F5B"/>
    <w:rPr>
      <w:rFonts w:cs="Times New Roman"/>
    </w:rPr>
  </w:style>
  <w:style w:type="character" w:styleId="Hyperlink">
    <w:name w:val="Hyperlink"/>
    <w:basedOn w:val="DefaultParagraphFont"/>
    <w:uiPriority w:val="99"/>
    <w:rsid w:val="00CE1F5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4</Pages>
  <Words>1141</Words>
  <Characters>6509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2025-09-15T11:50:00Z</cp:lastPrinted>
  <dcterms:created xsi:type="dcterms:W3CDTF">2025-06-20T10:41:00Z</dcterms:created>
  <dcterms:modified xsi:type="dcterms:W3CDTF">2025-09-15T11:51:00Z</dcterms:modified>
</cp:coreProperties>
</file>