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4A9" w:rsidRDefault="00D274A9" w:rsidP="00E71406">
      <w:pPr>
        <w:pStyle w:val="Title"/>
        <w:outlineLvl w:val="0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D274A9" w:rsidRDefault="00D274A9" w:rsidP="00E71406">
      <w:pPr>
        <w:pStyle w:val="Title"/>
        <w:outlineLvl w:val="0"/>
        <w:rPr>
          <w:b/>
          <w:szCs w:val="28"/>
        </w:rPr>
      </w:pPr>
      <w:r>
        <w:rPr>
          <w:b/>
          <w:szCs w:val="28"/>
        </w:rPr>
        <w:t xml:space="preserve">МУНИЦИПАЛЬНОГО ОБРАЗОВАНИЯ </w:t>
      </w:r>
    </w:p>
    <w:p w:rsidR="00D274A9" w:rsidRDefault="00D274A9" w:rsidP="00E71406">
      <w:pPr>
        <w:pStyle w:val="Title"/>
        <w:outlineLvl w:val="0"/>
        <w:rPr>
          <w:b/>
          <w:szCs w:val="28"/>
        </w:rPr>
      </w:pPr>
      <w:r>
        <w:rPr>
          <w:b/>
          <w:szCs w:val="28"/>
        </w:rPr>
        <w:t>ВЯТСКОЕ СЕЛЬСКОЕ ПОСЕЛЕНИЕ</w:t>
      </w:r>
    </w:p>
    <w:p w:rsidR="00D274A9" w:rsidRDefault="00D274A9" w:rsidP="00E71406">
      <w:pPr>
        <w:pStyle w:val="Title"/>
        <w:outlineLvl w:val="0"/>
        <w:rPr>
          <w:b/>
          <w:szCs w:val="28"/>
        </w:rPr>
      </w:pPr>
      <w:r>
        <w:rPr>
          <w:b/>
          <w:szCs w:val="28"/>
        </w:rPr>
        <w:t>ОМУТНИНСКОГО РАЙОНА</w:t>
      </w:r>
    </w:p>
    <w:p w:rsidR="00D274A9" w:rsidRDefault="00D274A9" w:rsidP="00E71406">
      <w:pPr>
        <w:pStyle w:val="Title"/>
        <w:outlineLvl w:val="0"/>
        <w:rPr>
          <w:b/>
          <w:szCs w:val="28"/>
        </w:rPr>
      </w:pPr>
      <w:r>
        <w:rPr>
          <w:b/>
          <w:szCs w:val="28"/>
        </w:rPr>
        <w:t>КИРОВСКОЙ ОБЛАСТИ</w:t>
      </w:r>
    </w:p>
    <w:p w:rsidR="00D274A9" w:rsidRDefault="00D274A9" w:rsidP="00E71406">
      <w:pPr>
        <w:jc w:val="center"/>
        <w:rPr>
          <w:sz w:val="28"/>
          <w:szCs w:val="28"/>
        </w:rPr>
      </w:pPr>
    </w:p>
    <w:p w:rsidR="00D274A9" w:rsidRDefault="00D274A9" w:rsidP="00E71406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D274A9" w:rsidRDefault="00D274A9" w:rsidP="00E714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15.09.2025                                                                             № 32</w:t>
      </w:r>
    </w:p>
    <w:p w:rsidR="00D274A9" w:rsidRDefault="00D274A9" w:rsidP="00E71406">
      <w:pPr>
        <w:jc w:val="center"/>
        <w:rPr>
          <w:sz w:val="28"/>
          <w:szCs w:val="28"/>
        </w:rPr>
      </w:pPr>
      <w:r>
        <w:rPr>
          <w:sz w:val="28"/>
          <w:szCs w:val="28"/>
        </w:rPr>
        <w:t>д. Ежово</w:t>
      </w:r>
    </w:p>
    <w:p w:rsidR="00D274A9" w:rsidRDefault="00D274A9" w:rsidP="00E71406">
      <w:pPr>
        <w:jc w:val="center"/>
        <w:rPr>
          <w:b/>
          <w:color w:val="000000"/>
          <w:sz w:val="28"/>
          <w:szCs w:val="28"/>
        </w:rPr>
      </w:pPr>
    </w:p>
    <w:p w:rsidR="00D274A9" w:rsidRDefault="00D274A9" w:rsidP="00E71406">
      <w:pPr>
        <w:ind w:right="4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подготовке внесений изменений в постановление № 51 от 10.11.2021 «Об утверждении Правил землепользования и </w:t>
      </w:r>
    </w:p>
    <w:p w:rsidR="00D274A9" w:rsidRDefault="00D274A9" w:rsidP="00E71406">
      <w:pPr>
        <w:ind w:right="4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застройки в Вятском сельском поселении»</w:t>
      </w:r>
    </w:p>
    <w:p w:rsidR="00D274A9" w:rsidRDefault="00D274A9" w:rsidP="00E71406">
      <w:pPr>
        <w:spacing w:line="276" w:lineRule="auto"/>
        <w:ind w:right="180"/>
        <w:jc w:val="center"/>
        <w:rPr>
          <w:sz w:val="28"/>
          <w:szCs w:val="28"/>
        </w:rPr>
      </w:pPr>
    </w:p>
    <w:p w:rsidR="00D274A9" w:rsidRPr="00FC44CC" w:rsidRDefault="00D274A9" w:rsidP="00E71406">
      <w:pPr>
        <w:spacing w:line="276" w:lineRule="auto"/>
        <w:ind w:firstLine="709"/>
        <w:jc w:val="both"/>
        <w:rPr>
          <w:sz w:val="28"/>
          <w:szCs w:val="28"/>
        </w:rPr>
      </w:pPr>
      <w:r w:rsidRPr="00FC44CC">
        <w:rPr>
          <w:sz w:val="28"/>
          <w:szCs w:val="28"/>
        </w:rPr>
        <w:t>Руководствуясь Градостроительным кодексом Российской Федерации,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Вятское сельское поселение Омутнинского района Кировской области, Правилами землепользования и застройки в муниципальном образовании Вятское сельское поселение Омутнинского района Ки</w:t>
      </w:r>
      <w:r>
        <w:rPr>
          <w:sz w:val="28"/>
          <w:szCs w:val="28"/>
        </w:rPr>
        <w:t>ровской области, утверждёнными п</w:t>
      </w:r>
      <w:r w:rsidRPr="00FC44CC">
        <w:rPr>
          <w:sz w:val="28"/>
          <w:szCs w:val="28"/>
        </w:rPr>
        <w:t>остановлением администрации муниципального образования Вятское сельское поселение Омутнинского района Кировской области от 10.11.2021 № 51, администрация муниципального образования Вятское сельское поселение Омутнинского района Кировской области ПОСТАНОВЛЯЕТ:</w:t>
      </w:r>
    </w:p>
    <w:p w:rsidR="00D274A9" w:rsidRPr="00FC44CC" w:rsidRDefault="00D274A9" w:rsidP="00B437AC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FC44CC">
        <w:rPr>
          <w:color w:val="000000"/>
          <w:sz w:val="28"/>
          <w:szCs w:val="28"/>
        </w:rPr>
        <w:t>1. Подготовить внесение изменений в</w:t>
      </w:r>
      <w:r w:rsidRPr="00FC44CC">
        <w:rPr>
          <w:color w:val="000000"/>
          <w:spacing w:val="-5"/>
          <w:sz w:val="28"/>
          <w:szCs w:val="28"/>
        </w:rPr>
        <w:t xml:space="preserve"> Правила землепользования и застройки муниципального образования Вятское сельское поселение </w:t>
      </w:r>
      <w:r w:rsidRPr="00FC44CC">
        <w:rPr>
          <w:color w:val="000000"/>
          <w:sz w:val="28"/>
          <w:szCs w:val="28"/>
        </w:rPr>
        <w:t>Омутнинского района Кировской области в части уточнения границ территориальных зон и границ населенных пунктов.</w:t>
      </w:r>
    </w:p>
    <w:p w:rsidR="00D274A9" w:rsidRPr="00FC44CC" w:rsidRDefault="00D274A9" w:rsidP="00FC44CC">
      <w:pPr>
        <w:pStyle w:val="ListParagraph"/>
        <w:ind w:left="0"/>
        <w:jc w:val="both"/>
        <w:rPr>
          <w:rStyle w:val="s3"/>
          <w:rFonts w:ascii="Times New Roman" w:hAnsi="Times New Roman"/>
          <w:sz w:val="28"/>
          <w:szCs w:val="28"/>
        </w:rPr>
      </w:pPr>
      <w:r w:rsidRPr="00FC44CC">
        <w:rPr>
          <w:rFonts w:ascii="Times New Roman" w:hAnsi="Times New Roman"/>
          <w:color w:val="000000"/>
          <w:sz w:val="28"/>
          <w:szCs w:val="28"/>
        </w:rPr>
        <w:t xml:space="preserve">         2. </w:t>
      </w:r>
      <w:r w:rsidRPr="00FC44CC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5" w:history="1">
        <w:r w:rsidRPr="00FC44CC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FC44CC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FC44CC">
          <w:rPr>
            <w:rStyle w:val="Hyperlink"/>
            <w:rFonts w:ascii="Times New Roman" w:hAnsi="Times New Roman"/>
            <w:sz w:val="28"/>
            <w:szCs w:val="28"/>
            <w:lang w:val="en-US"/>
          </w:rPr>
          <w:t>vyatskoe</w:t>
        </w:r>
        <w:r w:rsidRPr="00FC44CC">
          <w:rPr>
            <w:rStyle w:val="Hyperlink"/>
            <w:rFonts w:ascii="Times New Roman" w:hAnsi="Times New Roman"/>
            <w:sz w:val="28"/>
            <w:szCs w:val="28"/>
          </w:rPr>
          <w:t>-</w:t>
        </w:r>
        <w:r w:rsidRPr="00FC44CC">
          <w:rPr>
            <w:rStyle w:val="Hyperlink"/>
            <w:rFonts w:ascii="Times New Roman" w:hAnsi="Times New Roman"/>
            <w:sz w:val="28"/>
            <w:szCs w:val="28"/>
            <w:lang w:val="en-US"/>
          </w:rPr>
          <w:t>r</w:t>
        </w:r>
        <w:r w:rsidRPr="00FC44CC">
          <w:rPr>
            <w:rStyle w:val="Hyperlink"/>
            <w:rFonts w:ascii="Times New Roman" w:hAnsi="Times New Roman"/>
            <w:sz w:val="28"/>
            <w:szCs w:val="28"/>
          </w:rPr>
          <w:t>43.</w:t>
        </w:r>
        <w:r w:rsidRPr="00FC44CC">
          <w:rPr>
            <w:rStyle w:val="Hyperlink"/>
            <w:rFonts w:ascii="Times New Roman" w:hAnsi="Times New Roman"/>
            <w:sz w:val="28"/>
            <w:szCs w:val="28"/>
            <w:lang w:val="en-US"/>
          </w:rPr>
          <w:t>gosweb</w:t>
        </w:r>
        <w:r w:rsidRPr="00FC44CC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FC44CC">
          <w:rPr>
            <w:rStyle w:val="Hyperlink"/>
            <w:rFonts w:ascii="Times New Roman" w:hAnsi="Times New Roman"/>
            <w:sz w:val="28"/>
            <w:szCs w:val="28"/>
            <w:lang w:val="en-US"/>
          </w:rPr>
          <w:t>gosuslugi</w:t>
        </w:r>
        <w:r w:rsidRPr="00FC44CC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FC44CC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FC44CC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D274A9" w:rsidRPr="00FC44CC" w:rsidRDefault="00D274A9" w:rsidP="00E7140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D274A9" w:rsidRDefault="00D274A9" w:rsidP="00E7140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Настоящее постановление вступает в силу со дня его официального обнародования.</w:t>
      </w:r>
    </w:p>
    <w:p w:rsidR="00D274A9" w:rsidRDefault="00D274A9" w:rsidP="00E71406">
      <w:pPr>
        <w:ind w:left="-567"/>
        <w:jc w:val="both"/>
        <w:rPr>
          <w:sz w:val="28"/>
          <w:szCs w:val="28"/>
        </w:rPr>
      </w:pPr>
    </w:p>
    <w:p w:rsidR="00D274A9" w:rsidRDefault="00D274A9" w:rsidP="00E71406">
      <w:pPr>
        <w:ind w:left="-567"/>
        <w:jc w:val="both"/>
        <w:rPr>
          <w:sz w:val="28"/>
          <w:szCs w:val="28"/>
        </w:rPr>
      </w:pPr>
    </w:p>
    <w:p w:rsidR="00D274A9" w:rsidRDefault="00D274A9" w:rsidP="00E71406">
      <w:pPr>
        <w:ind w:left="-567"/>
        <w:jc w:val="both"/>
        <w:rPr>
          <w:sz w:val="28"/>
          <w:szCs w:val="28"/>
        </w:rPr>
      </w:pPr>
    </w:p>
    <w:p w:rsidR="00D274A9" w:rsidRDefault="00D274A9" w:rsidP="00E71406">
      <w:pPr>
        <w:ind w:left="-567"/>
        <w:jc w:val="both"/>
        <w:rPr>
          <w:sz w:val="28"/>
          <w:szCs w:val="28"/>
        </w:rPr>
      </w:pPr>
    </w:p>
    <w:p w:rsidR="00D274A9" w:rsidRDefault="00D274A9" w:rsidP="00E71406">
      <w:pPr>
        <w:ind w:left="-567"/>
        <w:jc w:val="both"/>
        <w:rPr>
          <w:sz w:val="28"/>
          <w:szCs w:val="28"/>
        </w:rPr>
      </w:pPr>
    </w:p>
    <w:p w:rsidR="00D274A9" w:rsidRDefault="00D274A9" w:rsidP="00E71406">
      <w:pPr>
        <w:ind w:lef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D274A9" w:rsidRDefault="00D274A9" w:rsidP="00E71406">
      <w:pPr>
        <w:ind w:lef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Вятского сельского поселения                                                           С.В. Бабкина</w:t>
      </w:r>
    </w:p>
    <w:p w:rsidR="00D274A9" w:rsidRDefault="00D274A9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D274A9" w:rsidRDefault="00D274A9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D274A9" w:rsidRDefault="00D274A9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D274A9" w:rsidRDefault="00D274A9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D274A9" w:rsidRDefault="00D274A9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D274A9" w:rsidRDefault="00D274A9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D274A9" w:rsidRDefault="00D274A9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D274A9" w:rsidRDefault="00D274A9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D274A9" w:rsidRDefault="00D274A9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D274A9" w:rsidRDefault="00D274A9" w:rsidP="00E71406">
      <w:pPr>
        <w:tabs>
          <w:tab w:val="left" w:pos="142"/>
        </w:tabs>
        <w:jc w:val="both"/>
        <w:rPr>
          <w:sz w:val="28"/>
          <w:szCs w:val="28"/>
        </w:rPr>
      </w:pPr>
    </w:p>
    <w:p w:rsidR="00D274A9" w:rsidRDefault="00D274A9" w:rsidP="00E71406"/>
    <w:p w:rsidR="00D274A9" w:rsidRDefault="00D274A9" w:rsidP="00E71406"/>
    <w:p w:rsidR="00D274A9" w:rsidRDefault="00D274A9" w:rsidP="00E71406"/>
    <w:p w:rsidR="00D274A9" w:rsidRDefault="00D274A9" w:rsidP="00E71406"/>
    <w:p w:rsidR="00D274A9" w:rsidRDefault="00D274A9" w:rsidP="00E71406"/>
    <w:p w:rsidR="00D274A9" w:rsidRDefault="00D274A9" w:rsidP="00E71406"/>
    <w:p w:rsidR="00D274A9" w:rsidRDefault="00D274A9" w:rsidP="00E71406"/>
    <w:p w:rsidR="00D274A9" w:rsidRDefault="00D274A9" w:rsidP="00E71406"/>
    <w:p w:rsidR="00D274A9" w:rsidRDefault="00D274A9" w:rsidP="00E71406"/>
    <w:p w:rsidR="00D274A9" w:rsidRDefault="00D274A9" w:rsidP="00E71406"/>
    <w:p w:rsidR="00D274A9" w:rsidRDefault="00D274A9">
      <w:bookmarkStart w:id="0" w:name="_GoBack"/>
      <w:bookmarkEnd w:id="0"/>
    </w:p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Default="00D274A9"/>
    <w:p w:rsidR="00D274A9" w:rsidRPr="009F7EC9" w:rsidRDefault="00D274A9" w:rsidP="00FC44C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F7EC9">
        <w:rPr>
          <w:sz w:val="28"/>
          <w:szCs w:val="28"/>
        </w:rPr>
        <w:t>АКТ</w:t>
      </w:r>
    </w:p>
    <w:p w:rsidR="00D274A9" w:rsidRPr="009F7EC9" w:rsidRDefault="00D274A9" w:rsidP="00FC44C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F7EC9">
        <w:rPr>
          <w:sz w:val="28"/>
          <w:szCs w:val="28"/>
        </w:rPr>
        <w:t>об обнародовании нормативного правового акта</w:t>
      </w:r>
    </w:p>
    <w:p w:rsidR="00D274A9" w:rsidRPr="009F7EC9" w:rsidRDefault="00D274A9" w:rsidP="00FC44C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274A9" w:rsidRPr="009F7EC9" w:rsidRDefault="00D274A9" w:rsidP="00FC44C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д</w:t>
      </w:r>
      <w:r w:rsidRPr="009F7EC9">
        <w:rPr>
          <w:sz w:val="28"/>
          <w:szCs w:val="28"/>
        </w:rPr>
        <w:t xml:space="preserve">ер. Ежово             </w:t>
      </w:r>
      <w:r>
        <w:rPr>
          <w:sz w:val="28"/>
          <w:szCs w:val="28"/>
        </w:rPr>
        <w:t xml:space="preserve">                                            15  сентября  2025</w:t>
      </w:r>
      <w:r w:rsidRPr="009F7EC9">
        <w:rPr>
          <w:sz w:val="28"/>
          <w:szCs w:val="28"/>
        </w:rPr>
        <w:t xml:space="preserve"> года</w:t>
      </w: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274A9" w:rsidRPr="00691430" w:rsidRDefault="00D274A9" w:rsidP="00691430">
      <w:pPr>
        <w:ind w:right="458"/>
        <w:jc w:val="both"/>
        <w:rPr>
          <w:b/>
          <w:sz w:val="28"/>
          <w:szCs w:val="28"/>
        </w:rPr>
      </w:pPr>
      <w:r w:rsidRPr="009F7EC9">
        <w:rPr>
          <w:sz w:val="28"/>
          <w:szCs w:val="28"/>
        </w:rPr>
        <w:t xml:space="preserve">        Глава Вятского  сельского поселения Омутнинского района Кировской области </w:t>
      </w:r>
      <w:r>
        <w:rPr>
          <w:sz w:val="28"/>
          <w:szCs w:val="28"/>
        </w:rPr>
        <w:t>Бабкина Светлана Владимировна</w:t>
      </w:r>
      <w:r w:rsidRPr="009F7EC9">
        <w:rPr>
          <w:sz w:val="28"/>
          <w:szCs w:val="28"/>
        </w:rPr>
        <w:t>, в присутствии депутата  Вятской     сельской Думы третьего созыва  Вязовиковой М.В., специалиста администрации Вятского сельского поселения Горбань Ю.Н.  подписал настоящий акт  о том, что постановление</w:t>
      </w:r>
      <w:r>
        <w:rPr>
          <w:sz w:val="28"/>
          <w:szCs w:val="28"/>
        </w:rPr>
        <w:t xml:space="preserve"> от 15.09.2025 № 32 </w:t>
      </w:r>
      <w:r w:rsidRPr="009F7EC9">
        <w:rPr>
          <w:sz w:val="28"/>
          <w:szCs w:val="28"/>
        </w:rPr>
        <w:t>«</w:t>
      </w:r>
      <w:r w:rsidRPr="00691430">
        <w:rPr>
          <w:b/>
          <w:sz w:val="28"/>
          <w:szCs w:val="28"/>
        </w:rPr>
        <w:t xml:space="preserve">О подготовке внесений изменений в постановление № 51 от 10.11.2021 «Об утверждении Правил землепользования и </w:t>
      </w:r>
    </w:p>
    <w:p w:rsidR="00D274A9" w:rsidRPr="009F7EC9" w:rsidRDefault="00D274A9" w:rsidP="00691430">
      <w:pPr>
        <w:ind w:right="458"/>
        <w:jc w:val="both"/>
        <w:rPr>
          <w:b/>
          <w:sz w:val="28"/>
          <w:szCs w:val="28"/>
        </w:rPr>
      </w:pPr>
      <w:r w:rsidRPr="00691430">
        <w:rPr>
          <w:b/>
          <w:sz w:val="28"/>
          <w:szCs w:val="28"/>
        </w:rPr>
        <w:t>застройки в Вятском сельском поселении»</w:t>
      </w:r>
      <w:r>
        <w:rPr>
          <w:b/>
          <w:sz w:val="28"/>
          <w:szCs w:val="28"/>
        </w:rPr>
        <w:t>»</w:t>
      </w:r>
      <w:r w:rsidRPr="009F7EC9">
        <w:rPr>
          <w:b/>
          <w:sz w:val="28"/>
          <w:szCs w:val="28"/>
        </w:rPr>
        <w:t xml:space="preserve">, </w:t>
      </w:r>
      <w:r w:rsidRPr="009F7EC9">
        <w:rPr>
          <w:sz w:val="28"/>
          <w:szCs w:val="28"/>
        </w:rPr>
        <w:t>вывешен для всеобще</w:t>
      </w:r>
      <w:r>
        <w:rPr>
          <w:sz w:val="28"/>
          <w:szCs w:val="28"/>
        </w:rPr>
        <w:t>го ознакомления (обнародован) 15 сентября 2025</w:t>
      </w:r>
      <w:r w:rsidRPr="009F7EC9">
        <w:rPr>
          <w:sz w:val="28"/>
          <w:szCs w:val="28"/>
        </w:rPr>
        <w:t xml:space="preserve"> года на информационных стендах, утвержденных решением Вятской  сельской Думы от  30.08.2013№ 14.</w:t>
      </w:r>
    </w:p>
    <w:p w:rsidR="00D274A9" w:rsidRPr="009F7EC9" w:rsidRDefault="00D274A9" w:rsidP="00FC44CC">
      <w:pPr>
        <w:widowControl w:val="0"/>
        <w:shd w:val="clear" w:color="auto" w:fill="FFFFFF"/>
        <w:autoSpaceDE w:val="0"/>
        <w:autoSpaceDN w:val="0"/>
        <w:adjustRightInd w:val="0"/>
        <w:spacing w:before="317"/>
        <w:rPr>
          <w:sz w:val="28"/>
          <w:szCs w:val="28"/>
        </w:rPr>
      </w:pPr>
      <w:r w:rsidRPr="009F7EC9">
        <w:rPr>
          <w:sz w:val="28"/>
          <w:szCs w:val="28"/>
        </w:rPr>
        <w:t>Дер. Ежово, ул. Логовая, 18, администрация Вятского сельского поселения.                                   Дер. Зимино, ул. Школьная, 25, здание школы.</w:t>
      </w:r>
    </w:p>
    <w:p w:rsidR="00D274A9" w:rsidRPr="009F7EC9" w:rsidRDefault="00D274A9" w:rsidP="00FC44CC">
      <w:pPr>
        <w:widowControl w:val="0"/>
        <w:shd w:val="clear" w:color="auto" w:fill="FFFFFF"/>
        <w:autoSpaceDE w:val="0"/>
        <w:autoSpaceDN w:val="0"/>
        <w:adjustRightInd w:val="0"/>
        <w:spacing w:before="317"/>
        <w:ind w:left="22"/>
        <w:rPr>
          <w:sz w:val="28"/>
          <w:szCs w:val="28"/>
        </w:rPr>
      </w:pP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F7EC9">
        <w:rPr>
          <w:sz w:val="28"/>
          <w:szCs w:val="28"/>
        </w:rPr>
        <w:t>Глава администрации</w:t>
      </w: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F7EC9">
        <w:rPr>
          <w:sz w:val="28"/>
          <w:szCs w:val="28"/>
        </w:rPr>
        <w:t xml:space="preserve">Вятского сельского поселения                                        </w:t>
      </w:r>
      <w:r>
        <w:rPr>
          <w:sz w:val="28"/>
          <w:szCs w:val="28"/>
        </w:rPr>
        <w:t xml:space="preserve">         С.В. Бабкина</w:t>
      </w: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F7EC9">
        <w:rPr>
          <w:sz w:val="28"/>
          <w:szCs w:val="28"/>
        </w:rPr>
        <w:t xml:space="preserve">Депутат Вятской  сельской Думы                </w:t>
      </w:r>
      <w:r>
        <w:rPr>
          <w:sz w:val="28"/>
          <w:szCs w:val="28"/>
        </w:rPr>
        <w:t xml:space="preserve">                     </w:t>
      </w:r>
      <w:r w:rsidRPr="009F7EC9">
        <w:rPr>
          <w:sz w:val="28"/>
          <w:szCs w:val="28"/>
        </w:rPr>
        <w:t xml:space="preserve">      М.В. Вязовикова</w:t>
      </w: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F7EC9">
        <w:rPr>
          <w:sz w:val="28"/>
          <w:szCs w:val="28"/>
        </w:rPr>
        <w:t xml:space="preserve">Специалист администрации  </w:t>
      </w: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F7EC9">
        <w:rPr>
          <w:sz w:val="28"/>
          <w:szCs w:val="28"/>
        </w:rPr>
        <w:t xml:space="preserve">Вятского сельского поселения                                      </w:t>
      </w:r>
      <w:r>
        <w:rPr>
          <w:sz w:val="28"/>
          <w:szCs w:val="28"/>
        </w:rPr>
        <w:t xml:space="preserve">  </w:t>
      </w:r>
      <w:r w:rsidRPr="009F7EC9">
        <w:rPr>
          <w:sz w:val="28"/>
          <w:szCs w:val="28"/>
        </w:rPr>
        <w:t xml:space="preserve">        Ю.Н. Горбань</w:t>
      </w: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274A9" w:rsidRPr="009F7EC9" w:rsidRDefault="00D274A9" w:rsidP="00FC44CC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274A9" w:rsidRPr="009F7EC9" w:rsidRDefault="00D274A9" w:rsidP="00FC44CC"/>
    <w:p w:rsidR="00D274A9" w:rsidRPr="009F7EC9" w:rsidRDefault="00D274A9" w:rsidP="00FC44CC">
      <w:pPr>
        <w:ind w:firstLine="709"/>
        <w:jc w:val="both"/>
        <w:rPr>
          <w:sz w:val="28"/>
          <w:szCs w:val="28"/>
        </w:rPr>
      </w:pPr>
    </w:p>
    <w:p w:rsidR="00D274A9" w:rsidRPr="009F7EC9" w:rsidRDefault="00D274A9" w:rsidP="00FC44CC">
      <w:pPr>
        <w:rPr>
          <w:noProof/>
        </w:rPr>
      </w:pPr>
    </w:p>
    <w:sectPr w:rsidR="00D274A9" w:rsidRPr="009F7EC9" w:rsidSect="000A2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857B5"/>
    <w:multiLevelType w:val="multilevel"/>
    <w:tmpl w:val="EA844C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570E"/>
    <w:rsid w:val="0007331F"/>
    <w:rsid w:val="000A2E48"/>
    <w:rsid w:val="000B6CDF"/>
    <w:rsid w:val="000D44CF"/>
    <w:rsid w:val="001E20A6"/>
    <w:rsid w:val="001F5D5E"/>
    <w:rsid w:val="003E0AB4"/>
    <w:rsid w:val="004058F3"/>
    <w:rsid w:val="0044145E"/>
    <w:rsid w:val="00456960"/>
    <w:rsid w:val="00481124"/>
    <w:rsid w:val="00494160"/>
    <w:rsid w:val="005126D6"/>
    <w:rsid w:val="0058454C"/>
    <w:rsid w:val="00691430"/>
    <w:rsid w:val="00693499"/>
    <w:rsid w:val="006C2430"/>
    <w:rsid w:val="006E2679"/>
    <w:rsid w:val="0075309A"/>
    <w:rsid w:val="007A0018"/>
    <w:rsid w:val="007E2E23"/>
    <w:rsid w:val="008308FF"/>
    <w:rsid w:val="00860E8D"/>
    <w:rsid w:val="00973088"/>
    <w:rsid w:val="009D603A"/>
    <w:rsid w:val="009F15FC"/>
    <w:rsid w:val="009F607A"/>
    <w:rsid w:val="009F7EC9"/>
    <w:rsid w:val="00A448C7"/>
    <w:rsid w:val="00AA2C74"/>
    <w:rsid w:val="00B437AC"/>
    <w:rsid w:val="00B80E78"/>
    <w:rsid w:val="00BE2909"/>
    <w:rsid w:val="00C87FCC"/>
    <w:rsid w:val="00CF3524"/>
    <w:rsid w:val="00D04FA1"/>
    <w:rsid w:val="00D274A9"/>
    <w:rsid w:val="00D76EDB"/>
    <w:rsid w:val="00DB13FD"/>
    <w:rsid w:val="00DC570E"/>
    <w:rsid w:val="00E37F25"/>
    <w:rsid w:val="00E71406"/>
    <w:rsid w:val="00FB6429"/>
    <w:rsid w:val="00FC4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40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E71406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E71406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71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1406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FC44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3">
    <w:name w:val="s3"/>
    <w:basedOn w:val="DefaultParagraphFont"/>
    <w:uiPriority w:val="99"/>
    <w:rsid w:val="00FC44CC"/>
    <w:rPr>
      <w:rFonts w:cs="Times New Roman"/>
    </w:rPr>
  </w:style>
  <w:style w:type="character" w:styleId="Hyperlink">
    <w:name w:val="Hyperlink"/>
    <w:basedOn w:val="DefaultParagraphFont"/>
    <w:uiPriority w:val="99"/>
    <w:rsid w:val="00FC44C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3</Pages>
  <Words>521</Words>
  <Characters>2970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2025-09-15T08:20:00Z</cp:lastPrinted>
  <dcterms:created xsi:type="dcterms:W3CDTF">2025-09-11T10:58:00Z</dcterms:created>
  <dcterms:modified xsi:type="dcterms:W3CDTF">2025-09-15T08:48:00Z</dcterms:modified>
</cp:coreProperties>
</file>