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14" w:rsidRPr="009A5845" w:rsidRDefault="00CC4414" w:rsidP="009A5845">
      <w:pPr>
        <w:shd w:val="clear" w:color="000000" w:fill="FFFFFF"/>
        <w:spacing w:line="324" w:lineRule="exact"/>
        <w:ind w:left="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ВЯТСКАЯ СЕЛЬСКАЯ ДУМА</w:t>
      </w:r>
    </w:p>
    <w:p w:rsidR="00CC4414" w:rsidRDefault="00CC4414" w:rsidP="00356130">
      <w:pPr>
        <w:shd w:val="clear" w:color="000000" w:fill="FFFFFF"/>
        <w:spacing w:line="324" w:lineRule="exact"/>
        <w:ind w:left="22"/>
        <w:jc w:val="center"/>
        <w:rPr>
          <w:b/>
        </w:rPr>
      </w:pPr>
      <w:r>
        <w:rPr>
          <w:b/>
          <w:sz w:val="28"/>
          <w:szCs w:val="28"/>
        </w:rPr>
        <w:t>ОМУТНИНСКОГО РАЙОНА</w:t>
      </w:r>
    </w:p>
    <w:p w:rsidR="00CC4414" w:rsidRDefault="00CC4414" w:rsidP="00356130">
      <w:pPr>
        <w:shd w:val="clear" w:color="000000" w:fill="FFFFFF"/>
        <w:spacing w:line="324" w:lineRule="exact"/>
        <w:ind w:left="22"/>
        <w:jc w:val="center"/>
        <w:rPr>
          <w:b/>
        </w:rPr>
      </w:pPr>
      <w:r>
        <w:rPr>
          <w:b/>
          <w:sz w:val="28"/>
          <w:szCs w:val="28"/>
        </w:rPr>
        <w:t>КИРОВСКОЙ ОБЛАСТИ</w:t>
      </w:r>
    </w:p>
    <w:p w:rsidR="00CC4414" w:rsidRDefault="00CC4414" w:rsidP="00356130">
      <w:pPr>
        <w:shd w:val="clear" w:color="000000" w:fill="FFFFFF"/>
        <w:spacing w:before="7" w:line="324" w:lineRule="exact"/>
        <w:ind w:left="22"/>
        <w:jc w:val="center"/>
        <w:rPr>
          <w:b/>
        </w:rPr>
      </w:pPr>
      <w:r>
        <w:rPr>
          <w:b/>
          <w:sz w:val="28"/>
          <w:szCs w:val="28"/>
        </w:rPr>
        <w:t>ТРЕТЬЕГО СОЗЫВА</w:t>
      </w:r>
    </w:p>
    <w:p w:rsidR="00CC4414" w:rsidRDefault="00CC4414" w:rsidP="00356130">
      <w:pPr>
        <w:shd w:val="clear" w:color="000000" w:fill="FFFFFF"/>
        <w:spacing w:before="310"/>
        <w:ind w:left="1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Е Ш Е Н И Е  </w:t>
      </w:r>
    </w:p>
    <w:p w:rsidR="00CC4414" w:rsidRPr="00F57187" w:rsidRDefault="00CC4414" w:rsidP="00356130">
      <w:pPr>
        <w:shd w:val="clear" w:color="000000" w:fill="FFFFFF"/>
        <w:tabs>
          <w:tab w:val="left" w:pos="8359"/>
        </w:tabs>
        <w:spacing w:before="252"/>
        <w:ind w:left="36"/>
        <w:rPr>
          <w:sz w:val="28"/>
          <w:szCs w:val="28"/>
        </w:rPr>
      </w:pPr>
      <w:r>
        <w:rPr>
          <w:sz w:val="28"/>
          <w:szCs w:val="28"/>
        </w:rPr>
        <w:t>18.12.2025</w:t>
      </w:r>
      <w:r w:rsidRPr="00F57187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№ 16</w:t>
      </w:r>
    </w:p>
    <w:p w:rsidR="00CC4414" w:rsidRDefault="00CC4414" w:rsidP="00356130">
      <w:pPr>
        <w:shd w:val="clear" w:color="000000" w:fill="FFFFFF"/>
        <w:ind w:right="7"/>
        <w:jc w:val="center"/>
        <w:rPr>
          <w:spacing w:val="-1"/>
        </w:rPr>
      </w:pPr>
      <w:r>
        <w:rPr>
          <w:spacing w:val="-1"/>
        </w:rPr>
        <w:t>дер. Ежово</w:t>
      </w:r>
    </w:p>
    <w:p w:rsidR="00CC4414" w:rsidRDefault="00CC4414" w:rsidP="00356130">
      <w:pPr>
        <w:shd w:val="clear" w:color="000000" w:fill="FFFFFF"/>
        <w:ind w:right="7"/>
        <w:jc w:val="center"/>
        <w:rPr>
          <w:spacing w:val="-1"/>
        </w:rPr>
      </w:pPr>
    </w:p>
    <w:p w:rsidR="00CC4414" w:rsidRPr="000223C5" w:rsidRDefault="00CC4414" w:rsidP="00F57187">
      <w:pPr>
        <w:shd w:val="clear" w:color="000000" w:fill="FFFFFF"/>
        <w:spacing w:before="274" w:line="274" w:lineRule="exact"/>
        <w:jc w:val="center"/>
        <w:rPr>
          <w:sz w:val="28"/>
          <w:szCs w:val="28"/>
        </w:rPr>
      </w:pPr>
      <w:r w:rsidRPr="000223C5">
        <w:rPr>
          <w:b/>
          <w:bCs/>
          <w:sz w:val="28"/>
          <w:szCs w:val="28"/>
        </w:rPr>
        <w:t>О передаче части полномочий Вятского сельского</w:t>
      </w:r>
    </w:p>
    <w:p w:rsidR="00CC4414" w:rsidRPr="000223C5" w:rsidRDefault="00CC4414" w:rsidP="00F57187">
      <w:pPr>
        <w:shd w:val="clear" w:color="000000" w:fill="FFFFFF"/>
        <w:spacing w:line="274" w:lineRule="exact"/>
        <w:ind w:left="7"/>
        <w:jc w:val="center"/>
        <w:rPr>
          <w:sz w:val="28"/>
          <w:szCs w:val="28"/>
        </w:rPr>
      </w:pPr>
      <w:r w:rsidRPr="000223C5">
        <w:rPr>
          <w:b/>
          <w:bCs/>
          <w:sz w:val="28"/>
          <w:szCs w:val="28"/>
        </w:rPr>
        <w:t>поселения в сфере развития малого предпринимательства, обеспечения жителей</w:t>
      </w:r>
      <w:r>
        <w:rPr>
          <w:sz w:val="28"/>
          <w:szCs w:val="28"/>
        </w:rPr>
        <w:t xml:space="preserve"> </w:t>
      </w:r>
      <w:r w:rsidRPr="000223C5">
        <w:rPr>
          <w:b/>
          <w:bCs/>
          <w:sz w:val="28"/>
          <w:szCs w:val="28"/>
        </w:rPr>
        <w:t>поселения услугами общественного питания, торговли, бытового обслуживания,</w:t>
      </w:r>
      <w:r>
        <w:rPr>
          <w:sz w:val="28"/>
          <w:szCs w:val="28"/>
        </w:rPr>
        <w:t xml:space="preserve"> </w:t>
      </w:r>
      <w:r w:rsidRPr="000223C5">
        <w:rPr>
          <w:b/>
          <w:sz w:val="28"/>
          <w:szCs w:val="28"/>
        </w:rPr>
        <w:t>связи Омутнинско</w:t>
      </w:r>
      <w:r>
        <w:rPr>
          <w:b/>
          <w:sz w:val="28"/>
          <w:szCs w:val="28"/>
        </w:rPr>
        <w:t>му муниципальному району на 2026</w:t>
      </w:r>
      <w:r w:rsidRPr="000223C5">
        <w:rPr>
          <w:b/>
          <w:sz w:val="28"/>
          <w:szCs w:val="28"/>
        </w:rPr>
        <w:t xml:space="preserve"> год</w:t>
      </w:r>
    </w:p>
    <w:p w:rsidR="00CC4414" w:rsidRDefault="00CC4414" w:rsidP="00253C5C">
      <w:pPr>
        <w:shd w:val="clear" w:color="000000" w:fill="FFFFFF"/>
        <w:spacing w:before="266" w:line="274" w:lineRule="exact"/>
        <w:ind w:right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 xml:space="preserve">          В соответствии с пунктом 4 ст. 15, ст. 14 Федерального закона от 06.10.2003 г. № 131-ФЗ </w:t>
      </w:r>
      <w:r w:rsidRPr="000223C5">
        <w:rPr>
          <w:spacing w:val="-1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0223C5">
        <w:rPr>
          <w:sz w:val="28"/>
          <w:szCs w:val="28"/>
        </w:rPr>
        <w:t>Вятская сельская Дума РЕШИЛА:</w:t>
      </w:r>
    </w:p>
    <w:p w:rsidR="00CC4414" w:rsidRDefault="00CC4414" w:rsidP="00356130">
      <w:pPr>
        <w:shd w:val="clear" w:color="000000" w:fill="FFFFFF"/>
        <w:spacing w:line="274" w:lineRule="exact"/>
        <w:ind w:left="7" w:firstLine="560"/>
        <w:jc w:val="both"/>
        <w:rPr>
          <w:sz w:val="28"/>
          <w:szCs w:val="28"/>
        </w:rPr>
      </w:pPr>
      <w:r w:rsidRPr="000223C5">
        <w:rPr>
          <w:spacing w:val="-2"/>
          <w:sz w:val="28"/>
          <w:szCs w:val="28"/>
        </w:rPr>
        <w:t xml:space="preserve">1. Передать часть полномочий Вятского сельского поселения в сфере создания условий для </w:t>
      </w:r>
      <w:r w:rsidRPr="000223C5">
        <w:rPr>
          <w:sz w:val="28"/>
          <w:szCs w:val="28"/>
        </w:rPr>
        <w:t>обеспечения жителей поселения услугами торговли, общественного питания, бытового обслуживания, связи Омутнинско</w:t>
      </w:r>
      <w:r>
        <w:rPr>
          <w:sz w:val="28"/>
          <w:szCs w:val="28"/>
        </w:rPr>
        <w:t>му муниципальному району на 2026</w:t>
      </w:r>
      <w:r w:rsidRPr="000223C5">
        <w:rPr>
          <w:sz w:val="28"/>
          <w:szCs w:val="28"/>
        </w:rPr>
        <w:t xml:space="preserve"> год, а именно:</w:t>
      </w:r>
    </w:p>
    <w:p w:rsidR="00CC4414" w:rsidRPr="000223C5" w:rsidRDefault="00CC4414" w:rsidP="000223C5">
      <w:pPr>
        <w:widowControl w:val="0"/>
        <w:shd w:val="clear" w:color="000000" w:fill="FFFFFF"/>
        <w:tabs>
          <w:tab w:val="left" w:pos="0"/>
          <w:tab w:val="left" w:pos="137"/>
        </w:tabs>
        <w:spacing w:line="274" w:lineRule="exact"/>
        <w:ind w:left="-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23C5">
        <w:rPr>
          <w:sz w:val="28"/>
          <w:szCs w:val="28"/>
        </w:rPr>
        <w:t>организация семинаров, конкурсов;</w:t>
      </w:r>
    </w:p>
    <w:p w:rsidR="00CC4414" w:rsidRPr="000223C5" w:rsidRDefault="00CC4414" w:rsidP="00356130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консультирование субъектов потребительского рынка;</w:t>
      </w:r>
    </w:p>
    <w:p w:rsidR="00CC4414" w:rsidRPr="000223C5" w:rsidRDefault="00CC4414" w:rsidP="00356130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работа по вопросам ценообразования на потребительские товары и услуги;</w:t>
      </w:r>
    </w:p>
    <w:p w:rsidR="00CC4414" w:rsidRPr="000223C5" w:rsidRDefault="00CC4414" w:rsidP="00356130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pacing w:val="-1"/>
          <w:sz w:val="28"/>
          <w:szCs w:val="28"/>
        </w:rPr>
        <w:t>работа с субъектами, осуществляющими розничную продажу алкогольной продукции ФЗ от 22.11.1995 № 171-ФЗ «О государственном регулировании производства и оборота этилового спирта, алкогольной и спиртосодержащей продукции»;</w:t>
      </w:r>
    </w:p>
    <w:p w:rsidR="00CC4414" w:rsidRPr="000223C5" w:rsidRDefault="00CC4414" w:rsidP="0037107F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консультирование граждан по вопросам защиты прав потребителей, ФЗ РФ от 07.02.1992 № 2300-1 «О защите прав потребителей»;</w:t>
      </w:r>
    </w:p>
    <w:p w:rsidR="00CC4414" w:rsidRPr="000223C5" w:rsidRDefault="00CC4414" w:rsidP="0037107F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консультирование муниципального образования по подготовке нормативно-правовых актов;</w:t>
      </w:r>
    </w:p>
    <w:p w:rsidR="00CC4414" w:rsidRDefault="00CC4414" w:rsidP="00356130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другая деятельность в соответствии с действующим законодательством.</w:t>
      </w:r>
    </w:p>
    <w:p w:rsidR="00CC4414" w:rsidRPr="000223C5" w:rsidRDefault="00CC4414" w:rsidP="000223C5">
      <w:pPr>
        <w:widowControl w:val="0"/>
        <w:shd w:val="clear" w:color="000000" w:fill="FFFFFF"/>
        <w:tabs>
          <w:tab w:val="left" w:pos="0"/>
          <w:tab w:val="left" w:pos="137"/>
        </w:tabs>
        <w:spacing w:line="274" w:lineRule="exact"/>
        <w:ind w:left="-137"/>
        <w:jc w:val="both"/>
        <w:rPr>
          <w:sz w:val="28"/>
          <w:szCs w:val="28"/>
        </w:rPr>
      </w:pPr>
    </w:p>
    <w:p w:rsidR="00CC4414" w:rsidRPr="000223C5" w:rsidRDefault="00CC4414" w:rsidP="00F52E2A">
      <w:pPr>
        <w:shd w:val="clear" w:color="000000" w:fill="FFFFFF"/>
        <w:tabs>
          <w:tab w:val="left" w:pos="418"/>
          <w:tab w:val="left" w:pos="1380"/>
        </w:tabs>
        <w:spacing w:line="274" w:lineRule="exact"/>
        <w:ind w:left="14" w:firstLine="560"/>
        <w:jc w:val="both"/>
        <w:rPr>
          <w:sz w:val="28"/>
          <w:szCs w:val="28"/>
        </w:rPr>
      </w:pPr>
      <w:r w:rsidRPr="000223C5">
        <w:rPr>
          <w:spacing w:val="-13"/>
          <w:sz w:val="28"/>
          <w:szCs w:val="28"/>
        </w:rPr>
        <w:t xml:space="preserve">1.2.    </w:t>
      </w:r>
      <w:r w:rsidRPr="000223C5">
        <w:rPr>
          <w:sz w:val="28"/>
          <w:szCs w:val="28"/>
        </w:rPr>
        <w:t>Создание условий для развития малого предпринимательства:</w:t>
      </w:r>
    </w:p>
    <w:p w:rsidR="00CC4414" w:rsidRPr="000223C5" w:rsidRDefault="00CC4414" w:rsidP="00356130">
      <w:pPr>
        <w:widowControl w:val="0"/>
        <w:numPr>
          <w:ilvl w:val="0"/>
          <w:numId w:val="2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информационная, консультационная и другие виды поддержки;</w:t>
      </w:r>
    </w:p>
    <w:p w:rsidR="00CC4414" w:rsidRDefault="00CC4414" w:rsidP="001B46B8">
      <w:pPr>
        <w:widowControl w:val="0"/>
        <w:numPr>
          <w:ilvl w:val="0"/>
          <w:numId w:val="2"/>
        </w:numPr>
        <w:shd w:val="clear" w:color="000000" w:fill="FFFFFF"/>
        <w:tabs>
          <w:tab w:val="left" w:pos="137"/>
        </w:tabs>
        <w:spacing w:line="274" w:lineRule="exact"/>
        <w:ind w:right="1843" w:hanging="137"/>
        <w:jc w:val="both"/>
        <w:rPr>
          <w:sz w:val="28"/>
          <w:szCs w:val="28"/>
        </w:rPr>
      </w:pPr>
      <w:r w:rsidRPr="000223C5">
        <w:rPr>
          <w:spacing w:val="-1"/>
          <w:sz w:val="28"/>
          <w:szCs w:val="28"/>
        </w:rPr>
        <w:t xml:space="preserve">организация семинаров, совещаний, конкурсов с субъектами малого </w:t>
      </w:r>
      <w:r w:rsidRPr="000223C5">
        <w:rPr>
          <w:sz w:val="28"/>
          <w:szCs w:val="28"/>
        </w:rPr>
        <w:t>предпринимательства;</w:t>
      </w:r>
    </w:p>
    <w:p w:rsidR="00CC4414" w:rsidRPr="000223C5" w:rsidRDefault="00CC4414" w:rsidP="000223C5">
      <w:pPr>
        <w:widowControl w:val="0"/>
        <w:shd w:val="clear" w:color="000000" w:fill="FFFFFF"/>
        <w:tabs>
          <w:tab w:val="left" w:pos="0"/>
          <w:tab w:val="left" w:pos="137"/>
        </w:tabs>
        <w:spacing w:line="274" w:lineRule="exact"/>
        <w:ind w:left="-137" w:right="1843"/>
        <w:jc w:val="both"/>
        <w:rPr>
          <w:sz w:val="28"/>
          <w:szCs w:val="28"/>
        </w:rPr>
      </w:pPr>
    </w:p>
    <w:p w:rsidR="00CC4414" w:rsidRDefault="00CC4414" w:rsidP="00356130">
      <w:pPr>
        <w:shd w:val="clear" w:color="000000" w:fill="FFFFFF"/>
        <w:tabs>
          <w:tab w:val="left" w:pos="418"/>
        </w:tabs>
        <w:spacing w:line="274" w:lineRule="exact"/>
        <w:ind w:left="14" w:firstLine="560"/>
        <w:jc w:val="both"/>
        <w:rPr>
          <w:sz w:val="28"/>
          <w:szCs w:val="28"/>
        </w:rPr>
      </w:pPr>
      <w:r w:rsidRPr="000223C5">
        <w:rPr>
          <w:spacing w:val="-11"/>
          <w:sz w:val="28"/>
          <w:szCs w:val="28"/>
        </w:rPr>
        <w:t>1.3.</w:t>
      </w:r>
      <w:r w:rsidRPr="000223C5">
        <w:rPr>
          <w:sz w:val="28"/>
          <w:szCs w:val="28"/>
        </w:rPr>
        <w:t>Предусмотреть в бюджете поселения на субвенции для осуществлен</w:t>
      </w:r>
      <w:r>
        <w:rPr>
          <w:sz w:val="28"/>
          <w:szCs w:val="28"/>
        </w:rPr>
        <w:t>ия переданных полномочий на 2026</w:t>
      </w:r>
      <w:r w:rsidRPr="000223C5">
        <w:rPr>
          <w:sz w:val="28"/>
          <w:szCs w:val="28"/>
        </w:rPr>
        <w:t xml:space="preserve"> год в размере </w:t>
      </w:r>
      <w:r>
        <w:rPr>
          <w:color w:val="auto"/>
          <w:sz w:val="28"/>
          <w:szCs w:val="28"/>
        </w:rPr>
        <w:t>23</w:t>
      </w:r>
      <w:r w:rsidRPr="000223C5">
        <w:rPr>
          <w:color w:val="auto"/>
          <w:sz w:val="28"/>
          <w:szCs w:val="28"/>
        </w:rPr>
        <w:t>00</w:t>
      </w:r>
      <w:r w:rsidRPr="000223C5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CC4414" w:rsidRPr="000223C5" w:rsidRDefault="00CC4414" w:rsidP="00356130">
      <w:pPr>
        <w:shd w:val="clear" w:color="000000" w:fill="FFFFFF"/>
        <w:tabs>
          <w:tab w:val="left" w:pos="418"/>
        </w:tabs>
        <w:spacing w:line="274" w:lineRule="exact"/>
        <w:ind w:left="14" w:firstLine="560"/>
        <w:jc w:val="both"/>
        <w:rPr>
          <w:sz w:val="28"/>
          <w:szCs w:val="28"/>
        </w:rPr>
      </w:pPr>
    </w:p>
    <w:p w:rsidR="00CC4414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</w:p>
    <w:p w:rsidR="00CC4414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</w:p>
    <w:p w:rsidR="00CC4414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</w:p>
    <w:p w:rsidR="00CC4414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</w:p>
    <w:p w:rsidR="00CC4414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</w:p>
    <w:p w:rsidR="00CC4414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  <w:r w:rsidRPr="000223C5">
        <w:rPr>
          <w:spacing w:val="-1"/>
          <w:sz w:val="28"/>
          <w:szCs w:val="28"/>
        </w:rPr>
        <w:t>2.Настоящее реше</w:t>
      </w:r>
      <w:r>
        <w:rPr>
          <w:spacing w:val="-1"/>
          <w:sz w:val="28"/>
          <w:szCs w:val="28"/>
        </w:rPr>
        <w:t xml:space="preserve">ние вступает в силу с 01.01.2026                                                    </w:t>
      </w:r>
      <w:r w:rsidRPr="000223C5">
        <w:rPr>
          <w:spacing w:val="-1"/>
          <w:sz w:val="28"/>
          <w:szCs w:val="28"/>
        </w:rPr>
        <w:t xml:space="preserve"> года.</w:t>
      </w:r>
    </w:p>
    <w:p w:rsidR="00CC4414" w:rsidRDefault="00CC4414" w:rsidP="00F57187">
      <w:pPr>
        <w:pStyle w:val="ListParagraph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C4414" w:rsidRPr="00D2668B" w:rsidRDefault="00CC4414" w:rsidP="00F57187">
      <w:pPr>
        <w:pStyle w:val="ListParagraph"/>
        <w:ind w:left="0" w:firstLine="720"/>
        <w:jc w:val="both"/>
        <w:rPr>
          <w:rStyle w:val="s3"/>
          <w:sz w:val="28"/>
          <w:szCs w:val="28"/>
        </w:rPr>
      </w:pPr>
      <w:r w:rsidRPr="00F57187">
        <w:rPr>
          <w:rFonts w:ascii="Times New Roman" w:hAnsi="Times New Roman"/>
          <w:sz w:val="28"/>
          <w:szCs w:val="28"/>
        </w:rPr>
        <w:t>3.</w:t>
      </w:r>
      <w:r w:rsidRPr="000223C5">
        <w:rPr>
          <w:sz w:val="28"/>
          <w:szCs w:val="28"/>
        </w:rPr>
        <w:t xml:space="preserve"> </w:t>
      </w:r>
      <w:r w:rsidRPr="00D2668B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D2668B">
          <w:rPr>
            <w:rStyle w:val="Hyperlink"/>
            <w:sz w:val="28"/>
            <w:szCs w:val="28"/>
            <w:lang w:val="en-US"/>
          </w:rPr>
          <w:t>www</w:t>
        </w:r>
        <w:r w:rsidRPr="00D2668B">
          <w:rPr>
            <w:rStyle w:val="Hyperlink"/>
            <w:sz w:val="28"/>
            <w:szCs w:val="28"/>
          </w:rPr>
          <w:t>.</w:t>
        </w:r>
        <w:r w:rsidRPr="00D2668B">
          <w:rPr>
            <w:rStyle w:val="Hyperlink"/>
            <w:sz w:val="28"/>
            <w:szCs w:val="28"/>
            <w:lang w:val="en-US"/>
          </w:rPr>
          <w:t>vyatskoe</w:t>
        </w:r>
        <w:r w:rsidRPr="00D2668B">
          <w:rPr>
            <w:rStyle w:val="Hyperlink"/>
            <w:sz w:val="28"/>
            <w:szCs w:val="28"/>
          </w:rPr>
          <w:t>-</w:t>
        </w:r>
        <w:r w:rsidRPr="00D2668B">
          <w:rPr>
            <w:rStyle w:val="Hyperlink"/>
            <w:sz w:val="28"/>
            <w:szCs w:val="28"/>
            <w:lang w:val="en-US"/>
          </w:rPr>
          <w:t>r</w:t>
        </w:r>
        <w:r w:rsidRPr="00D2668B">
          <w:rPr>
            <w:rStyle w:val="Hyperlink"/>
            <w:sz w:val="28"/>
            <w:szCs w:val="28"/>
          </w:rPr>
          <w:t>43.</w:t>
        </w:r>
        <w:r w:rsidRPr="00D2668B">
          <w:rPr>
            <w:rStyle w:val="Hyperlink"/>
            <w:sz w:val="28"/>
            <w:szCs w:val="28"/>
            <w:lang w:val="en-US"/>
          </w:rPr>
          <w:t>gosweb</w:t>
        </w:r>
        <w:r w:rsidRPr="00D2668B">
          <w:rPr>
            <w:rStyle w:val="Hyperlink"/>
            <w:sz w:val="28"/>
            <w:szCs w:val="28"/>
          </w:rPr>
          <w:t>.</w:t>
        </w:r>
        <w:r w:rsidRPr="00D2668B">
          <w:rPr>
            <w:rStyle w:val="Hyperlink"/>
            <w:sz w:val="28"/>
            <w:szCs w:val="28"/>
            <w:lang w:val="en-US"/>
          </w:rPr>
          <w:t>gosuslugi</w:t>
        </w:r>
        <w:r w:rsidRPr="00D2668B">
          <w:rPr>
            <w:rStyle w:val="Hyperlink"/>
            <w:sz w:val="28"/>
            <w:szCs w:val="28"/>
          </w:rPr>
          <w:t>.</w:t>
        </w:r>
        <w:r w:rsidRPr="00D2668B">
          <w:rPr>
            <w:rStyle w:val="Hyperlink"/>
            <w:sz w:val="28"/>
            <w:szCs w:val="28"/>
            <w:lang w:val="en-US"/>
          </w:rPr>
          <w:t>ru</w:t>
        </w:r>
      </w:hyperlink>
      <w:r w:rsidRPr="00D2668B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CC4414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CC4414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CC4414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CC4414" w:rsidRPr="000223C5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CC4414" w:rsidRPr="000223C5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CC4414" w:rsidRPr="000223C5" w:rsidRDefault="00CC4414" w:rsidP="00253C5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Вятской сельской Думы</w:t>
      </w:r>
      <w:r w:rsidRPr="000223C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Г.А. Орлова</w:t>
      </w:r>
    </w:p>
    <w:p w:rsidR="00CC4414" w:rsidRPr="000223C5" w:rsidRDefault="00CC4414" w:rsidP="00253C5C">
      <w:pPr>
        <w:widowControl w:val="0"/>
        <w:jc w:val="both"/>
        <w:rPr>
          <w:sz w:val="28"/>
          <w:szCs w:val="28"/>
        </w:rPr>
      </w:pPr>
      <w:r w:rsidRPr="000223C5">
        <w:rPr>
          <w:sz w:val="28"/>
          <w:szCs w:val="28"/>
        </w:rPr>
        <w:t xml:space="preserve">   </w:t>
      </w:r>
    </w:p>
    <w:p w:rsidR="00CC4414" w:rsidRPr="000223C5" w:rsidRDefault="00CC4414" w:rsidP="00F55B7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Вятского сельского поселения                                       С.В. Бабкина</w:t>
      </w:r>
    </w:p>
    <w:p w:rsidR="00CC4414" w:rsidRPr="000223C5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CC4414" w:rsidRPr="000223C5" w:rsidRDefault="00CC4414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Default="00CC4414" w:rsidP="00356130">
      <w:pPr>
        <w:jc w:val="center"/>
        <w:rPr>
          <w:sz w:val="28"/>
          <w:szCs w:val="28"/>
        </w:rPr>
      </w:pPr>
    </w:p>
    <w:p w:rsidR="00CC4414" w:rsidRPr="000223C5" w:rsidRDefault="00CC4414" w:rsidP="00356130">
      <w:pPr>
        <w:jc w:val="center"/>
        <w:rPr>
          <w:sz w:val="28"/>
          <w:szCs w:val="28"/>
        </w:rPr>
      </w:pPr>
      <w:r w:rsidRPr="000223C5">
        <w:rPr>
          <w:sz w:val="28"/>
          <w:szCs w:val="28"/>
        </w:rPr>
        <w:t>АКТ</w:t>
      </w:r>
    </w:p>
    <w:p w:rsidR="00CC4414" w:rsidRPr="000223C5" w:rsidRDefault="00CC4414" w:rsidP="00356130">
      <w:pPr>
        <w:jc w:val="center"/>
        <w:rPr>
          <w:sz w:val="28"/>
          <w:szCs w:val="28"/>
        </w:rPr>
      </w:pPr>
      <w:r w:rsidRPr="000223C5">
        <w:rPr>
          <w:sz w:val="28"/>
          <w:szCs w:val="28"/>
        </w:rPr>
        <w:t>об обнародовании нормативного правового акта</w:t>
      </w:r>
    </w:p>
    <w:p w:rsidR="00CC4414" w:rsidRPr="000223C5" w:rsidRDefault="00CC4414" w:rsidP="00356130">
      <w:pPr>
        <w:jc w:val="center"/>
        <w:rPr>
          <w:sz w:val="28"/>
          <w:szCs w:val="28"/>
        </w:rPr>
      </w:pPr>
    </w:p>
    <w:p w:rsidR="00CC4414" w:rsidRPr="000223C5" w:rsidRDefault="00CC4414" w:rsidP="00356130">
      <w:pPr>
        <w:jc w:val="center"/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  <w:r w:rsidRPr="000223C5">
        <w:rPr>
          <w:sz w:val="28"/>
          <w:szCs w:val="28"/>
        </w:rPr>
        <w:t xml:space="preserve">Дер. Ежово                                       </w:t>
      </w:r>
      <w:r>
        <w:rPr>
          <w:sz w:val="28"/>
          <w:szCs w:val="28"/>
        </w:rPr>
        <w:t xml:space="preserve">                              18 декабря 2025 года</w:t>
      </w:r>
    </w:p>
    <w:p w:rsidR="00CC4414" w:rsidRPr="000223C5" w:rsidRDefault="00CC4414" w:rsidP="00356130">
      <w:pPr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</w:p>
    <w:p w:rsidR="00CC4414" w:rsidRPr="000223C5" w:rsidRDefault="00CC4414" w:rsidP="00356130">
      <w:pPr>
        <w:shd w:val="clear" w:color="000000" w:fill="FFFFFF"/>
        <w:spacing w:before="274"/>
        <w:ind w:left="22"/>
        <w:jc w:val="both"/>
        <w:rPr>
          <w:sz w:val="28"/>
          <w:szCs w:val="28"/>
        </w:rPr>
      </w:pPr>
      <w:r w:rsidRPr="000223C5">
        <w:rPr>
          <w:sz w:val="28"/>
          <w:szCs w:val="28"/>
        </w:rPr>
        <w:tab/>
        <w:t>Глава Вятского  сельского поселения Омутнинского райо</w:t>
      </w:r>
      <w:r>
        <w:rPr>
          <w:sz w:val="28"/>
          <w:szCs w:val="28"/>
        </w:rPr>
        <w:t>на Кировской области Бабкина С.В</w:t>
      </w:r>
      <w:r w:rsidRPr="000223C5">
        <w:rPr>
          <w:sz w:val="28"/>
          <w:szCs w:val="28"/>
        </w:rPr>
        <w:t xml:space="preserve">., в присутствии депутата  Вятской    сельской Думы третьего созыва  Вязовиковой М.В.,  специалиста администрации Вятского сельского поселения Горбань Ю.Н. подписал настоящий акт  о том, что решение </w:t>
      </w:r>
      <w:r>
        <w:rPr>
          <w:sz w:val="28"/>
          <w:szCs w:val="28"/>
        </w:rPr>
        <w:t>Вятской сельской Думы от 18.12.</w:t>
      </w:r>
      <w:r w:rsidRPr="000223C5">
        <w:rPr>
          <w:sz w:val="28"/>
          <w:szCs w:val="28"/>
        </w:rPr>
        <w:t>202</w:t>
      </w:r>
      <w:r>
        <w:rPr>
          <w:sz w:val="28"/>
          <w:szCs w:val="28"/>
        </w:rPr>
        <w:t>5 № 16</w:t>
      </w:r>
      <w:r w:rsidRPr="000223C5">
        <w:rPr>
          <w:sz w:val="28"/>
          <w:szCs w:val="28"/>
        </w:rPr>
        <w:t xml:space="preserve">  «</w:t>
      </w:r>
      <w:r w:rsidRPr="000223C5">
        <w:rPr>
          <w:b/>
          <w:bCs/>
          <w:sz w:val="28"/>
          <w:szCs w:val="28"/>
        </w:rPr>
        <w:t xml:space="preserve">О передаче части полномочий Вятского сельского поселения в сфере развития малого предпринимательства, обеспечения жителей поселения услугами общественного питания, торговли, бытового обслуживания, </w:t>
      </w:r>
      <w:r w:rsidRPr="000223C5">
        <w:rPr>
          <w:b/>
          <w:sz w:val="28"/>
          <w:szCs w:val="28"/>
        </w:rPr>
        <w:t>связи Омутнинско</w:t>
      </w:r>
      <w:r>
        <w:rPr>
          <w:b/>
          <w:sz w:val="28"/>
          <w:szCs w:val="28"/>
        </w:rPr>
        <w:t>му муниципальному району на 2026</w:t>
      </w:r>
      <w:r w:rsidRPr="000223C5">
        <w:rPr>
          <w:b/>
          <w:sz w:val="28"/>
          <w:szCs w:val="28"/>
        </w:rPr>
        <w:t xml:space="preserve"> год</w:t>
      </w:r>
      <w:r w:rsidRPr="000223C5">
        <w:rPr>
          <w:sz w:val="28"/>
          <w:szCs w:val="28"/>
        </w:rPr>
        <w:t>»,  вывешен для всеобще</w:t>
      </w:r>
      <w:r>
        <w:rPr>
          <w:sz w:val="28"/>
          <w:szCs w:val="28"/>
        </w:rPr>
        <w:t>го ознакомления (обнародован)  18 декабря 2025</w:t>
      </w:r>
      <w:r w:rsidRPr="000223C5">
        <w:rPr>
          <w:sz w:val="28"/>
          <w:szCs w:val="28"/>
        </w:rPr>
        <w:t xml:space="preserve"> года на информационных стендах, утвержденных решением Вятской  сельской Думы от  30.08.2013  № 14</w:t>
      </w:r>
    </w:p>
    <w:p w:rsidR="00CC4414" w:rsidRPr="000223C5" w:rsidRDefault="00CC4414" w:rsidP="00356130">
      <w:pPr>
        <w:shd w:val="clear" w:color="auto" w:fill="FFFFFF"/>
        <w:spacing w:before="31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 xml:space="preserve"> 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CC4414" w:rsidRPr="000223C5" w:rsidRDefault="00CC4414" w:rsidP="00356130">
      <w:pPr>
        <w:shd w:val="clear" w:color="auto" w:fill="FFFFFF"/>
        <w:spacing w:before="317"/>
        <w:ind w:left="22"/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  <w:r w:rsidRPr="000223C5">
        <w:rPr>
          <w:sz w:val="28"/>
          <w:szCs w:val="28"/>
        </w:rPr>
        <w:t xml:space="preserve">Глава Вятского сельского поселения           </w:t>
      </w:r>
      <w:r>
        <w:rPr>
          <w:sz w:val="28"/>
          <w:szCs w:val="28"/>
        </w:rPr>
        <w:t xml:space="preserve">                    С.В. Бабкина</w:t>
      </w:r>
    </w:p>
    <w:p w:rsidR="00CC4414" w:rsidRPr="000223C5" w:rsidRDefault="00CC4414" w:rsidP="00356130">
      <w:pPr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  <w:r w:rsidRPr="000223C5">
        <w:rPr>
          <w:sz w:val="28"/>
          <w:szCs w:val="28"/>
        </w:rPr>
        <w:t>Депутат Вятской  сельской Думы                                     М.В. Вязовикова</w:t>
      </w:r>
    </w:p>
    <w:p w:rsidR="00CC4414" w:rsidRPr="000223C5" w:rsidRDefault="00CC4414" w:rsidP="00356130">
      <w:pPr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  <w:r w:rsidRPr="000223C5">
        <w:rPr>
          <w:sz w:val="28"/>
          <w:szCs w:val="28"/>
        </w:rPr>
        <w:t xml:space="preserve">Специалист администрации МО </w:t>
      </w:r>
    </w:p>
    <w:p w:rsidR="00CC4414" w:rsidRPr="000223C5" w:rsidRDefault="00CC4414" w:rsidP="00356130">
      <w:pPr>
        <w:rPr>
          <w:sz w:val="28"/>
          <w:szCs w:val="28"/>
        </w:rPr>
      </w:pPr>
      <w:r w:rsidRPr="000223C5">
        <w:rPr>
          <w:sz w:val="28"/>
          <w:szCs w:val="28"/>
        </w:rPr>
        <w:t xml:space="preserve">Вятское сельское поселение                                               </w:t>
      </w:r>
      <w:r>
        <w:rPr>
          <w:sz w:val="28"/>
          <w:szCs w:val="28"/>
        </w:rPr>
        <w:t>Ю.Н. Горбань</w:t>
      </w:r>
    </w:p>
    <w:p w:rsidR="00CC4414" w:rsidRPr="000223C5" w:rsidRDefault="00CC4414" w:rsidP="00356130">
      <w:pPr>
        <w:rPr>
          <w:sz w:val="28"/>
          <w:szCs w:val="28"/>
        </w:rPr>
      </w:pPr>
    </w:p>
    <w:p w:rsidR="00CC4414" w:rsidRPr="000223C5" w:rsidRDefault="00CC4414" w:rsidP="00356130">
      <w:pPr>
        <w:rPr>
          <w:sz w:val="28"/>
          <w:szCs w:val="28"/>
        </w:rPr>
      </w:pPr>
    </w:p>
    <w:p w:rsidR="00CC4414" w:rsidRPr="000223C5" w:rsidRDefault="00CC4414">
      <w:pPr>
        <w:rPr>
          <w:sz w:val="28"/>
          <w:szCs w:val="28"/>
        </w:rPr>
      </w:pPr>
    </w:p>
    <w:sectPr w:rsidR="00CC4414" w:rsidRPr="000223C5" w:rsidSect="00DD1918">
      <w:pgSz w:w="11906" w:h="16838"/>
      <w:pgMar w:top="1134" w:right="851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F22F4"/>
    <w:multiLevelType w:val="singleLevel"/>
    <w:tmpl w:val="529F22F4"/>
    <w:lvl w:ilvl="0">
      <w:numFmt w:val="bullet"/>
      <w:lvlText w:val="-"/>
      <w:lvlJc w:val="left"/>
      <w:pPr>
        <w:tabs>
          <w:tab w:val="left" w:pos="0"/>
        </w:tabs>
      </w:pPr>
      <w:rPr>
        <w:rFonts w:ascii="Times New Roman" w:hAnsi="Times New Roman" w:hint="default"/>
      </w:rPr>
    </w:lvl>
  </w:abstractNum>
  <w:abstractNum w:abstractNumId="1">
    <w:nsid w:val="529F22F5"/>
    <w:multiLevelType w:val="singleLevel"/>
    <w:tmpl w:val="529F22F5"/>
    <w:lvl w:ilvl="0">
      <w:numFmt w:val="bullet"/>
      <w:lvlText w:val="-"/>
      <w:lvlJc w:val="left"/>
      <w:pPr>
        <w:tabs>
          <w:tab w:val="left" w:pos="0"/>
        </w:tabs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09F"/>
    <w:rsid w:val="00001DC5"/>
    <w:rsid w:val="00015651"/>
    <w:rsid w:val="000223C5"/>
    <w:rsid w:val="00023BED"/>
    <w:rsid w:val="00061491"/>
    <w:rsid w:val="00062EAA"/>
    <w:rsid w:val="00072EEB"/>
    <w:rsid w:val="00096D1F"/>
    <w:rsid w:val="000A5CB8"/>
    <w:rsid w:val="000F3DBE"/>
    <w:rsid w:val="00112AF4"/>
    <w:rsid w:val="001B189E"/>
    <w:rsid w:val="001B46B8"/>
    <w:rsid w:val="00253C5C"/>
    <w:rsid w:val="00276C3E"/>
    <w:rsid w:val="00322FB6"/>
    <w:rsid w:val="00326496"/>
    <w:rsid w:val="003306D0"/>
    <w:rsid w:val="00356130"/>
    <w:rsid w:val="0037107F"/>
    <w:rsid w:val="00374703"/>
    <w:rsid w:val="00384645"/>
    <w:rsid w:val="003C6D98"/>
    <w:rsid w:val="003D726B"/>
    <w:rsid w:val="003E125F"/>
    <w:rsid w:val="0040403B"/>
    <w:rsid w:val="004455CF"/>
    <w:rsid w:val="0045211A"/>
    <w:rsid w:val="00460F6D"/>
    <w:rsid w:val="004877C1"/>
    <w:rsid w:val="004D0FB6"/>
    <w:rsid w:val="004E3C3C"/>
    <w:rsid w:val="004F3104"/>
    <w:rsid w:val="00524BB1"/>
    <w:rsid w:val="00544800"/>
    <w:rsid w:val="005640AF"/>
    <w:rsid w:val="005742FD"/>
    <w:rsid w:val="005B26D6"/>
    <w:rsid w:val="005F016D"/>
    <w:rsid w:val="00637BA6"/>
    <w:rsid w:val="00647E1E"/>
    <w:rsid w:val="007043F2"/>
    <w:rsid w:val="007E309F"/>
    <w:rsid w:val="00827744"/>
    <w:rsid w:val="008376E3"/>
    <w:rsid w:val="00851CBB"/>
    <w:rsid w:val="008922CE"/>
    <w:rsid w:val="00894737"/>
    <w:rsid w:val="008A340D"/>
    <w:rsid w:val="008B3BBB"/>
    <w:rsid w:val="008C58C6"/>
    <w:rsid w:val="00912AC9"/>
    <w:rsid w:val="009212BF"/>
    <w:rsid w:val="0093779E"/>
    <w:rsid w:val="00966F54"/>
    <w:rsid w:val="009A5845"/>
    <w:rsid w:val="00A64E0F"/>
    <w:rsid w:val="00A724F1"/>
    <w:rsid w:val="00A97E42"/>
    <w:rsid w:val="00AB28E2"/>
    <w:rsid w:val="00AD4552"/>
    <w:rsid w:val="00B25C0C"/>
    <w:rsid w:val="00B5604F"/>
    <w:rsid w:val="00B710A2"/>
    <w:rsid w:val="00B77A31"/>
    <w:rsid w:val="00BC4813"/>
    <w:rsid w:val="00C12B9C"/>
    <w:rsid w:val="00C41C7A"/>
    <w:rsid w:val="00C70E33"/>
    <w:rsid w:val="00CC4414"/>
    <w:rsid w:val="00CD1B9D"/>
    <w:rsid w:val="00CD22DE"/>
    <w:rsid w:val="00CD3AFE"/>
    <w:rsid w:val="00CE7076"/>
    <w:rsid w:val="00D04BFF"/>
    <w:rsid w:val="00D2668B"/>
    <w:rsid w:val="00D33D9D"/>
    <w:rsid w:val="00D638DF"/>
    <w:rsid w:val="00D64EB0"/>
    <w:rsid w:val="00D86B2A"/>
    <w:rsid w:val="00D8780D"/>
    <w:rsid w:val="00DC2C93"/>
    <w:rsid w:val="00DD1918"/>
    <w:rsid w:val="00E05B30"/>
    <w:rsid w:val="00E215FF"/>
    <w:rsid w:val="00E2597A"/>
    <w:rsid w:val="00E46149"/>
    <w:rsid w:val="00E508A1"/>
    <w:rsid w:val="00E55880"/>
    <w:rsid w:val="00E6108F"/>
    <w:rsid w:val="00E619B0"/>
    <w:rsid w:val="00E71F45"/>
    <w:rsid w:val="00EA23EE"/>
    <w:rsid w:val="00EB526A"/>
    <w:rsid w:val="00EB6C44"/>
    <w:rsid w:val="00EC2C10"/>
    <w:rsid w:val="00EC46D0"/>
    <w:rsid w:val="00ED11F0"/>
    <w:rsid w:val="00EF4DCC"/>
    <w:rsid w:val="00F00FF4"/>
    <w:rsid w:val="00F13D10"/>
    <w:rsid w:val="00F201ED"/>
    <w:rsid w:val="00F503DC"/>
    <w:rsid w:val="00F52E2A"/>
    <w:rsid w:val="00F5384B"/>
    <w:rsid w:val="00F55B70"/>
    <w:rsid w:val="00F57187"/>
    <w:rsid w:val="00F62820"/>
    <w:rsid w:val="00F7569F"/>
    <w:rsid w:val="00F915C1"/>
    <w:rsid w:val="00F9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130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57187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57187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3">
    <w:name w:val="s3"/>
    <w:basedOn w:val="DefaultParagraphFont"/>
    <w:uiPriority w:val="99"/>
    <w:rsid w:val="00F57187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298</TotalTime>
  <Pages>3</Pages>
  <Words>617</Words>
  <Characters>3518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</cp:revision>
  <cp:lastPrinted>2022-12-19T07:26:00Z</cp:lastPrinted>
  <dcterms:created xsi:type="dcterms:W3CDTF">2017-12-25T08:55:00Z</dcterms:created>
  <dcterms:modified xsi:type="dcterms:W3CDTF">2025-12-09T11:28:00Z</dcterms:modified>
</cp:coreProperties>
</file>