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5" w:rsidRDefault="00B97245" w:rsidP="00D60318">
      <w:pPr>
        <w:shd w:val="clear" w:color="000000" w:fill="FFFFFF"/>
        <w:spacing w:line="317" w:lineRule="exact"/>
        <w:ind w:left="1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ВЯТСКАЯ СЕЛЬСКАЯ ДУМА</w:t>
      </w:r>
    </w:p>
    <w:p w:rsidR="00B97245" w:rsidRDefault="00B97245" w:rsidP="00D60318">
      <w:pPr>
        <w:shd w:val="clear" w:color="000000" w:fill="FFFFFF"/>
        <w:spacing w:line="317" w:lineRule="exact"/>
        <w:ind w:left="1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ОМУТНИНСКОГО РАЙОНА</w:t>
      </w:r>
    </w:p>
    <w:p w:rsidR="00B97245" w:rsidRDefault="00B97245" w:rsidP="00D60318">
      <w:pPr>
        <w:shd w:val="clear" w:color="000000" w:fill="FFFFFF"/>
        <w:spacing w:line="317" w:lineRule="exact"/>
        <w:ind w:left="1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B97245" w:rsidRDefault="00B97245" w:rsidP="00D60318">
      <w:pPr>
        <w:shd w:val="clear" w:color="000000" w:fill="FFFFFF"/>
        <w:spacing w:line="317" w:lineRule="exact"/>
        <w:ind w:left="130"/>
        <w:jc w:val="center"/>
        <w:rPr>
          <w:b/>
        </w:rPr>
      </w:pPr>
      <w:r>
        <w:rPr>
          <w:b/>
          <w:sz w:val="28"/>
          <w:szCs w:val="28"/>
        </w:rPr>
        <w:t xml:space="preserve"> ТРЕТЬЕГО СОЗЫВА</w:t>
      </w:r>
    </w:p>
    <w:p w:rsidR="00B97245" w:rsidRDefault="00B97245" w:rsidP="00D60318">
      <w:pPr>
        <w:shd w:val="clear" w:color="000000" w:fill="FFFFFF"/>
        <w:spacing w:before="223"/>
        <w:ind w:left="122"/>
        <w:jc w:val="center"/>
        <w:rPr>
          <w:sz w:val="28"/>
          <w:szCs w:val="28"/>
        </w:rPr>
      </w:pPr>
    </w:p>
    <w:p w:rsidR="00B97245" w:rsidRDefault="00B97245" w:rsidP="00D60318">
      <w:pPr>
        <w:shd w:val="clear" w:color="000000" w:fill="FFFFFF"/>
        <w:spacing w:before="223"/>
        <w:ind w:left="1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</w:t>
      </w:r>
    </w:p>
    <w:p w:rsidR="00B97245" w:rsidRDefault="00B97245" w:rsidP="00D60318">
      <w:pPr>
        <w:shd w:val="clear" w:color="000000" w:fill="FFFFFF"/>
        <w:spacing w:before="223"/>
        <w:ind w:left="122"/>
        <w:rPr>
          <w:b/>
          <w:sz w:val="28"/>
          <w:szCs w:val="28"/>
        </w:rPr>
      </w:pPr>
    </w:p>
    <w:p w:rsidR="00B97245" w:rsidRPr="00135E44" w:rsidRDefault="00B97245" w:rsidP="00D60318">
      <w:pPr>
        <w:shd w:val="clear" w:color="000000" w:fill="FFFFFF"/>
        <w:tabs>
          <w:tab w:val="left" w:pos="8359"/>
        </w:tabs>
        <w:spacing w:before="238"/>
        <w:ind w:left="36"/>
        <w:rPr>
          <w:sz w:val="28"/>
          <w:szCs w:val="28"/>
        </w:rPr>
      </w:pPr>
      <w:r>
        <w:rPr>
          <w:sz w:val="28"/>
          <w:szCs w:val="28"/>
        </w:rPr>
        <w:t>18.12.2025</w:t>
      </w:r>
      <w:r w:rsidRPr="00135E44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   № 15</w:t>
      </w:r>
    </w:p>
    <w:p w:rsidR="00B97245" w:rsidRDefault="00B97245" w:rsidP="00D60318">
      <w:pPr>
        <w:shd w:val="clear" w:color="000000" w:fill="FFFFFF"/>
        <w:ind w:left="115"/>
        <w:jc w:val="center"/>
      </w:pPr>
      <w:r>
        <w:t>дер. Ежово</w:t>
      </w:r>
    </w:p>
    <w:p w:rsidR="00B97245" w:rsidRDefault="00B97245" w:rsidP="00D60318">
      <w:pPr>
        <w:shd w:val="clear" w:color="000000" w:fill="FFFFFF"/>
        <w:spacing w:before="266" w:line="274" w:lineRule="exact"/>
        <w:ind w:left="130"/>
        <w:jc w:val="center"/>
        <w:rPr>
          <w:b/>
          <w:bCs/>
          <w:sz w:val="28"/>
          <w:szCs w:val="28"/>
        </w:rPr>
      </w:pPr>
    </w:p>
    <w:p w:rsidR="00B97245" w:rsidRPr="005F5AEE" w:rsidRDefault="00B97245" w:rsidP="00D60318">
      <w:pPr>
        <w:shd w:val="clear" w:color="000000" w:fill="FFFFFF"/>
        <w:spacing w:before="266"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О передаче части полномочий</w:t>
      </w:r>
    </w:p>
    <w:p w:rsidR="00B97245" w:rsidRPr="005F5AEE" w:rsidRDefault="00B97245" w:rsidP="00D60318">
      <w:pPr>
        <w:shd w:val="clear" w:color="000000" w:fill="FFFFFF"/>
        <w:spacing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по управлению муниципальным имуществом</w:t>
      </w:r>
    </w:p>
    <w:p w:rsidR="00B97245" w:rsidRPr="005F5AEE" w:rsidRDefault="00B97245" w:rsidP="00D60318">
      <w:pPr>
        <w:shd w:val="clear" w:color="000000" w:fill="FFFFFF"/>
        <w:spacing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и земельными ресурсами</w:t>
      </w:r>
    </w:p>
    <w:p w:rsidR="00B97245" w:rsidRPr="005F5AEE" w:rsidRDefault="00B97245" w:rsidP="00D60318">
      <w:pPr>
        <w:shd w:val="clear" w:color="000000" w:fill="FFFFFF"/>
        <w:spacing w:line="274" w:lineRule="exact"/>
        <w:ind w:left="137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Омутнинскому муниципальному району</w:t>
      </w:r>
    </w:p>
    <w:p w:rsidR="00B97245" w:rsidRPr="005F5AEE" w:rsidRDefault="00B97245" w:rsidP="00D60318">
      <w:pPr>
        <w:shd w:val="clear" w:color="000000" w:fill="FFFFFF"/>
        <w:spacing w:line="274" w:lineRule="exact"/>
        <w:ind w:left="122"/>
        <w:jc w:val="center"/>
        <w:rPr>
          <w:b/>
          <w:sz w:val="28"/>
          <w:szCs w:val="28"/>
        </w:rPr>
      </w:pPr>
      <w:r w:rsidRPr="005F5AEE">
        <w:rPr>
          <w:b/>
          <w:sz w:val="28"/>
          <w:szCs w:val="28"/>
        </w:rPr>
        <w:t>(УМИ и</w:t>
      </w:r>
      <w:r>
        <w:rPr>
          <w:b/>
          <w:sz w:val="28"/>
          <w:szCs w:val="28"/>
        </w:rPr>
        <w:t xml:space="preserve"> ЗР Омутнинского района) на 2026</w:t>
      </w:r>
      <w:r w:rsidRPr="005F5AEE">
        <w:rPr>
          <w:b/>
          <w:sz w:val="28"/>
          <w:szCs w:val="28"/>
        </w:rPr>
        <w:t xml:space="preserve"> год</w:t>
      </w:r>
    </w:p>
    <w:p w:rsidR="00B97245" w:rsidRPr="005F5AEE" w:rsidRDefault="00B97245" w:rsidP="00D60318">
      <w:pPr>
        <w:shd w:val="clear" w:color="000000" w:fill="FFFFFF"/>
        <w:spacing w:line="274" w:lineRule="exact"/>
        <w:ind w:left="122"/>
        <w:jc w:val="center"/>
        <w:rPr>
          <w:sz w:val="28"/>
          <w:szCs w:val="28"/>
        </w:rPr>
      </w:pPr>
    </w:p>
    <w:p w:rsidR="00B97245" w:rsidRDefault="00B97245" w:rsidP="005F5AEE">
      <w:pPr>
        <w:shd w:val="clear" w:color="000000" w:fill="FFFFFF"/>
        <w:spacing w:before="259" w:line="274" w:lineRule="exact"/>
        <w:ind w:left="7"/>
        <w:jc w:val="both"/>
        <w:rPr>
          <w:sz w:val="28"/>
          <w:szCs w:val="28"/>
        </w:rPr>
      </w:pPr>
      <w:r>
        <w:tab/>
      </w:r>
      <w:r w:rsidRPr="005F5AEE">
        <w:rPr>
          <w:sz w:val="28"/>
          <w:szCs w:val="28"/>
        </w:rPr>
        <w:t xml:space="preserve">В соответствии с пунктом 4 ст. 15, ст. 14 Федерального закона от 06.10.2003 г. № 131-ФЗ «Об общих принципах организации местного самоуправления в Российской Федерации», </w:t>
      </w:r>
      <w:r w:rsidRPr="005F5AEE">
        <w:rPr>
          <w:spacing w:val="-1"/>
          <w:sz w:val="28"/>
          <w:szCs w:val="28"/>
        </w:rPr>
        <w:t xml:space="preserve">в целях эффективного управления муниципальным имуществом и земельными ресурсами </w:t>
      </w:r>
      <w:r w:rsidRPr="005F5AEE">
        <w:rPr>
          <w:sz w:val="28"/>
          <w:szCs w:val="28"/>
        </w:rPr>
        <w:t>Вятского сельского поселения, Вятская сельская Дума РЕШИЛА:</w:t>
      </w:r>
    </w:p>
    <w:p w:rsidR="00B97245" w:rsidRPr="005F5AEE" w:rsidRDefault="00B97245" w:rsidP="005F5AEE">
      <w:pPr>
        <w:shd w:val="clear" w:color="000000" w:fill="FFFFFF"/>
        <w:spacing w:before="259" w:line="274" w:lineRule="exact"/>
        <w:ind w:left="7"/>
        <w:jc w:val="both"/>
        <w:rPr>
          <w:sz w:val="28"/>
          <w:szCs w:val="28"/>
        </w:rPr>
      </w:pPr>
    </w:p>
    <w:p w:rsidR="00B97245" w:rsidRDefault="00B97245" w:rsidP="00E77F3F">
      <w:pPr>
        <w:shd w:val="clear" w:color="000000" w:fill="FFFFFF"/>
        <w:tabs>
          <w:tab w:val="left" w:pos="778"/>
        </w:tabs>
        <w:spacing w:line="274" w:lineRule="exact"/>
        <w:ind w:firstLine="540"/>
        <w:rPr>
          <w:sz w:val="28"/>
          <w:szCs w:val="28"/>
        </w:rPr>
      </w:pPr>
      <w:r w:rsidRPr="005F5AEE">
        <w:rPr>
          <w:spacing w:val="-22"/>
          <w:sz w:val="28"/>
          <w:szCs w:val="28"/>
        </w:rPr>
        <w:t>1.</w:t>
      </w:r>
      <w:r w:rsidRPr="005F5AEE">
        <w:rPr>
          <w:sz w:val="28"/>
          <w:szCs w:val="28"/>
        </w:rPr>
        <w:tab/>
        <w:t>Передать часть полномочий Вятского сельского поселения в сфере управления</w:t>
      </w:r>
      <w:r>
        <w:rPr>
          <w:sz w:val="28"/>
          <w:szCs w:val="28"/>
        </w:rPr>
        <w:t xml:space="preserve"> </w:t>
      </w:r>
      <w:r w:rsidRPr="005F5AEE">
        <w:rPr>
          <w:spacing w:val="-1"/>
          <w:sz w:val="28"/>
          <w:szCs w:val="28"/>
        </w:rPr>
        <w:t>муниципальным имуществом и зе</w:t>
      </w:r>
      <w:r>
        <w:rPr>
          <w:spacing w:val="-1"/>
          <w:sz w:val="28"/>
          <w:szCs w:val="28"/>
        </w:rPr>
        <w:t xml:space="preserve">мельными ресурсами Омутнинскому </w:t>
      </w:r>
      <w:r w:rsidRPr="005F5AEE">
        <w:rPr>
          <w:spacing w:val="-1"/>
          <w:sz w:val="28"/>
          <w:szCs w:val="28"/>
        </w:rPr>
        <w:t>муниципальному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району (УМИ и ЗР) на 2026</w:t>
      </w:r>
      <w:r w:rsidRPr="005F5AEE">
        <w:rPr>
          <w:sz w:val="28"/>
          <w:szCs w:val="28"/>
        </w:rPr>
        <w:t xml:space="preserve"> г:</w:t>
      </w:r>
    </w:p>
    <w:p w:rsidR="00B97245" w:rsidRPr="005F5AEE" w:rsidRDefault="00B97245" w:rsidP="00E77F3F">
      <w:pPr>
        <w:shd w:val="clear" w:color="000000" w:fill="FFFFFF"/>
        <w:tabs>
          <w:tab w:val="left" w:pos="778"/>
        </w:tabs>
        <w:spacing w:line="274" w:lineRule="exact"/>
        <w:ind w:firstLine="540"/>
        <w:rPr>
          <w:sz w:val="28"/>
          <w:szCs w:val="28"/>
        </w:rPr>
      </w:pP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регистрация права муниципальной собственности и защита её в судах;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претензионно-поисковая работа по недоимке в бюджет поселения;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заключение договоров аренды;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учёт и отчётность поступлений доходов от арендной платы;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электронные услуги (межведомственное взаимодействие);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приватизация;</w:t>
      </w:r>
    </w:p>
    <w:p w:rsidR="00B97245" w:rsidRPr="005F5AEE" w:rsidRDefault="00B97245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иные полномочия в области имущественных отношений.</w:t>
      </w:r>
    </w:p>
    <w:p w:rsidR="00B97245" w:rsidRDefault="00B97245" w:rsidP="005F5AEE">
      <w:pPr>
        <w:shd w:val="clear" w:color="000000" w:fill="FFFFFF"/>
        <w:tabs>
          <w:tab w:val="left" w:pos="778"/>
        </w:tabs>
        <w:spacing w:line="274" w:lineRule="exact"/>
        <w:ind w:firstLine="540"/>
        <w:jc w:val="both"/>
        <w:rPr>
          <w:spacing w:val="-8"/>
          <w:sz w:val="28"/>
          <w:szCs w:val="28"/>
        </w:rPr>
      </w:pPr>
    </w:p>
    <w:p w:rsidR="00B97245" w:rsidRPr="005F5AEE" w:rsidRDefault="00B97245" w:rsidP="005F5AEE">
      <w:pPr>
        <w:shd w:val="clear" w:color="000000" w:fill="FFFFFF"/>
        <w:tabs>
          <w:tab w:val="left" w:pos="778"/>
        </w:tabs>
        <w:spacing w:line="274" w:lineRule="exact"/>
        <w:ind w:firstLine="540"/>
        <w:jc w:val="both"/>
        <w:rPr>
          <w:sz w:val="28"/>
          <w:szCs w:val="28"/>
        </w:rPr>
      </w:pPr>
      <w:r w:rsidRPr="005F5AEE">
        <w:rPr>
          <w:spacing w:val="-8"/>
          <w:sz w:val="28"/>
          <w:szCs w:val="28"/>
        </w:rPr>
        <w:t>2.</w:t>
      </w:r>
      <w:r w:rsidRPr="005F5AEE">
        <w:rPr>
          <w:sz w:val="28"/>
          <w:szCs w:val="28"/>
        </w:rPr>
        <w:tab/>
        <w:t>Администрации Вятского сельского поселения заключить соглашение с</w:t>
      </w:r>
      <w:r>
        <w:rPr>
          <w:sz w:val="28"/>
          <w:szCs w:val="28"/>
        </w:rPr>
        <w:t xml:space="preserve"> </w:t>
      </w:r>
      <w:r w:rsidRPr="005F5AEE">
        <w:rPr>
          <w:spacing w:val="-1"/>
          <w:sz w:val="28"/>
          <w:szCs w:val="28"/>
        </w:rPr>
        <w:t>администрацией Омутнинского муниципального рай</w:t>
      </w:r>
      <w:r>
        <w:rPr>
          <w:spacing w:val="-1"/>
          <w:sz w:val="28"/>
          <w:szCs w:val="28"/>
        </w:rPr>
        <w:t xml:space="preserve">она о передаче части полномочий </w:t>
      </w:r>
      <w:r w:rsidRPr="005F5AEE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 w:rsidRPr="005F5AEE">
        <w:rPr>
          <w:sz w:val="28"/>
          <w:szCs w:val="28"/>
        </w:rPr>
        <w:t>сфере управления муниципальным имуществом и земельными ресурсами.</w:t>
      </w:r>
    </w:p>
    <w:p w:rsidR="00B97245" w:rsidRDefault="00B97245" w:rsidP="005F5AEE">
      <w:pPr>
        <w:shd w:val="clear" w:color="000000" w:fill="FFFFFF"/>
        <w:spacing w:line="274" w:lineRule="exact"/>
        <w:ind w:left="14" w:right="922" w:firstLine="533"/>
        <w:jc w:val="both"/>
        <w:rPr>
          <w:sz w:val="28"/>
          <w:szCs w:val="28"/>
        </w:rPr>
      </w:pPr>
    </w:p>
    <w:p w:rsidR="00B97245" w:rsidRPr="005F5AEE" w:rsidRDefault="00B97245" w:rsidP="005F5AEE">
      <w:pPr>
        <w:shd w:val="clear" w:color="000000" w:fill="FFFFFF"/>
        <w:spacing w:line="274" w:lineRule="exact"/>
        <w:ind w:left="14" w:right="922" w:firstLine="533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3.Предусмотреть в бюджете поселения на субвенции для осуществлен</w:t>
      </w:r>
      <w:r>
        <w:rPr>
          <w:sz w:val="28"/>
          <w:szCs w:val="28"/>
        </w:rPr>
        <w:t>ия переданных полномочий на 2026</w:t>
      </w:r>
      <w:r w:rsidRPr="005F5AEE">
        <w:rPr>
          <w:sz w:val="28"/>
          <w:szCs w:val="28"/>
        </w:rPr>
        <w:t xml:space="preserve"> год в размере </w:t>
      </w:r>
      <w:r>
        <w:rPr>
          <w:color w:val="auto"/>
          <w:sz w:val="28"/>
          <w:szCs w:val="28"/>
        </w:rPr>
        <w:t xml:space="preserve">6300 </w:t>
      </w:r>
      <w:r w:rsidRPr="005F5AEE">
        <w:rPr>
          <w:sz w:val="28"/>
          <w:szCs w:val="28"/>
        </w:rPr>
        <w:t>руб.:</w:t>
      </w:r>
    </w:p>
    <w:p w:rsidR="00B97245" w:rsidRDefault="00B97245" w:rsidP="005F5AEE">
      <w:pPr>
        <w:shd w:val="clear" w:color="000000" w:fill="FFFFFF"/>
        <w:spacing w:line="274" w:lineRule="exact"/>
        <w:ind w:left="14" w:firstLine="598"/>
        <w:jc w:val="both"/>
        <w:rPr>
          <w:sz w:val="28"/>
          <w:szCs w:val="28"/>
        </w:rPr>
      </w:pPr>
      <w:r w:rsidRPr="005F5AEE">
        <w:rPr>
          <w:sz w:val="28"/>
          <w:szCs w:val="28"/>
        </w:rPr>
        <w:t xml:space="preserve">- по приватизации – </w:t>
      </w:r>
      <w:r>
        <w:rPr>
          <w:color w:val="auto"/>
          <w:sz w:val="28"/>
          <w:szCs w:val="28"/>
        </w:rPr>
        <w:t>6</w:t>
      </w:r>
      <w:r w:rsidRPr="005F5AEE">
        <w:rPr>
          <w:color w:val="auto"/>
          <w:sz w:val="28"/>
          <w:szCs w:val="28"/>
        </w:rPr>
        <w:t>00</w:t>
      </w:r>
      <w:r w:rsidRPr="005F5AEE">
        <w:rPr>
          <w:sz w:val="28"/>
          <w:szCs w:val="28"/>
        </w:rPr>
        <w:t xml:space="preserve"> руб., - по управлению имуществом - </w:t>
      </w:r>
      <w:r>
        <w:rPr>
          <w:color w:val="auto"/>
          <w:sz w:val="28"/>
          <w:szCs w:val="28"/>
        </w:rPr>
        <w:t>5700</w:t>
      </w:r>
      <w:r w:rsidRPr="005F5AEE">
        <w:rPr>
          <w:sz w:val="28"/>
          <w:szCs w:val="28"/>
        </w:rPr>
        <w:t xml:space="preserve"> руб.</w:t>
      </w:r>
    </w:p>
    <w:p w:rsidR="00B97245" w:rsidRPr="005F5AEE" w:rsidRDefault="00B97245" w:rsidP="005F5AEE">
      <w:pPr>
        <w:shd w:val="clear" w:color="000000" w:fill="FFFFFF"/>
        <w:spacing w:line="274" w:lineRule="exact"/>
        <w:ind w:left="14" w:firstLine="598"/>
        <w:jc w:val="both"/>
        <w:rPr>
          <w:sz w:val="28"/>
          <w:szCs w:val="28"/>
        </w:rPr>
      </w:pPr>
    </w:p>
    <w:p w:rsidR="00B97245" w:rsidRDefault="00B97245" w:rsidP="005F5AEE">
      <w:pPr>
        <w:shd w:val="clear" w:color="000000" w:fill="FFFFFF"/>
        <w:spacing w:line="274" w:lineRule="exact"/>
        <w:ind w:lef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F5AEE">
        <w:rPr>
          <w:sz w:val="28"/>
          <w:szCs w:val="28"/>
        </w:rPr>
        <w:t>4.Настоящее реше</w:t>
      </w:r>
      <w:r>
        <w:rPr>
          <w:sz w:val="28"/>
          <w:szCs w:val="28"/>
        </w:rPr>
        <w:t>ние вступает в силу с 01.01.2026</w:t>
      </w:r>
      <w:r w:rsidRPr="005F5AEE">
        <w:rPr>
          <w:sz w:val="28"/>
          <w:szCs w:val="28"/>
        </w:rPr>
        <w:t xml:space="preserve"> года.</w:t>
      </w:r>
    </w:p>
    <w:p w:rsidR="00B97245" w:rsidRPr="005F5AEE" w:rsidRDefault="00B97245" w:rsidP="005F5AEE">
      <w:pPr>
        <w:shd w:val="clear" w:color="000000" w:fill="FFFFFF"/>
        <w:spacing w:line="274" w:lineRule="exact"/>
        <w:ind w:left="482"/>
        <w:jc w:val="both"/>
        <w:rPr>
          <w:sz w:val="28"/>
          <w:szCs w:val="28"/>
        </w:rPr>
      </w:pPr>
    </w:p>
    <w:p w:rsidR="00B97245" w:rsidRPr="00DD0E79" w:rsidRDefault="00B97245" w:rsidP="00135E44">
      <w:pPr>
        <w:pStyle w:val="ListParagraph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D0E79">
        <w:rPr>
          <w:rFonts w:ascii="Times New Roman" w:hAnsi="Times New Roman"/>
          <w:sz w:val="28"/>
          <w:szCs w:val="28"/>
        </w:rPr>
        <w:t>Опубликовать настоящее ре</w:t>
      </w:r>
      <w:r>
        <w:rPr>
          <w:rFonts w:ascii="Times New Roman" w:hAnsi="Times New Roman"/>
          <w:sz w:val="28"/>
          <w:szCs w:val="28"/>
        </w:rPr>
        <w:t>шение</w:t>
      </w:r>
      <w:r w:rsidRPr="00DD0E79">
        <w:rPr>
          <w:rFonts w:ascii="Times New Roman" w:hAnsi="Times New Roman"/>
          <w:sz w:val="28"/>
          <w:szCs w:val="28"/>
        </w:rPr>
        <w:t xml:space="preserve"> в информационном бюллетене муниципальных норма</w:t>
      </w:r>
      <w:r>
        <w:rPr>
          <w:rFonts w:ascii="Times New Roman" w:hAnsi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/>
          <w:sz w:val="28"/>
          <w:szCs w:val="28"/>
        </w:rPr>
        <w:t xml:space="preserve">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D0E79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B97245" w:rsidRDefault="00B97245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B97245" w:rsidRDefault="00B97245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B97245" w:rsidRDefault="00B97245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B97245" w:rsidRPr="005F5AEE" w:rsidRDefault="00B97245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B97245" w:rsidRPr="005F5AEE" w:rsidRDefault="00B97245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B97245" w:rsidRPr="005F5AEE" w:rsidRDefault="00B97245" w:rsidP="005F5AEE">
      <w:pPr>
        <w:jc w:val="both"/>
        <w:rPr>
          <w:sz w:val="28"/>
          <w:szCs w:val="28"/>
        </w:rPr>
      </w:pPr>
      <w:r w:rsidRPr="005F5AEE">
        <w:rPr>
          <w:sz w:val="28"/>
          <w:szCs w:val="28"/>
        </w:rPr>
        <w:t xml:space="preserve">Председатель Вятской </w:t>
      </w:r>
      <w:r>
        <w:rPr>
          <w:sz w:val="28"/>
          <w:szCs w:val="28"/>
        </w:rPr>
        <w:t xml:space="preserve">сельской Думы                                     Г.А. Орлова                                                </w:t>
      </w:r>
    </w:p>
    <w:p w:rsidR="00B97245" w:rsidRDefault="00B97245" w:rsidP="00AB4E0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7245" w:rsidRDefault="00B97245" w:rsidP="00AB4E0D">
      <w:pPr>
        <w:widowControl w:val="0"/>
        <w:jc w:val="both"/>
        <w:rPr>
          <w:sz w:val="28"/>
          <w:szCs w:val="28"/>
        </w:rPr>
      </w:pPr>
    </w:p>
    <w:p w:rsidR="00B97245" w:rsidRPr="005F5AEE" w:rsidRDefault="00B97245" w:rsidP="00AB4E0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Вятского сельского поселения                                       С.В. Бабкина</w:t>
      </w:r>
    </w:p>
    <w:p w:rsidR="00B97245" w:rsidRPr="005F5AEE" w:rsidRDefault="00B97245" w:rsidP="005F5AEE">
      <w:pPr>
        <w:jc w:val="both"/>
        <w:rPr>
          <w:sz w:val="28"/>
          <w:szCs w:val="28"/>
        </w:rPr>
      </w:pPr>
    </w:p>
    <w:p w:rsidR="00B97245" w:rsidRPr="005F5AEE" w:rsidRDefault="00B97245" w:rsidP="005F5AEE">
      <w:pPr>
        <w:jc w:val="both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Default="00B97245" w:rsidP="00D60318">
      <w:pPr>
        <w:jc w:val="center"/>
        <w:rPr>
          <w:sz w:val="28"/>
          <w:szCs w:val="28"/>
        </w:rPr>
      </w:pPr>
    </w:p>
    <w:p w:rsidR="00B97245" w:rsidRPr="00EB526A" w:rsidRDefault="00B97245" w:rsidP="00D60318">
      <w:pPr>
        <w:jc w:val="center"/>
        <w:rPr>
          <w:sz w:val="28"/>
          <w:szCs w:val="28"/>
        </w:rPr>
      </w:pPr>
      <w:r w:rsidRPr="00EB526A">
        <w:rPr>
          <w:sz w:val="28"/>
          <w:szCs w:val="28"/>
        </w:rPr>
        <w:t>АКТ</w:t>
      </w:r>
    </w:p>
    <w:p w:rsidR="00B97245" w:rsidRPr="00EB526A" w:rsidRDefault="00B97245" w:rsidP="00D60318">
      <w:pPr>
        <w:jc w:val="center"/>
        <w:rPr>
          <w:sz w:val="28"/>
          <w:szCs w:val="28"/>
        </w:rPr>
      </w:pPr>
      <w:r w:rsidRPr="00EB526A">
        <w:rPr>
          <w:sz w:val="28"/>
          <w:szCs w:val="28"/>
        </w:rPr>
        <w:t>об обнародовании нормативного правового акта</w:t>
      </w:r>
    </w:p>
    <w:p w:rsidR="00B97245" w:rsidRPr="00EB526A" w:rsidRDefault="00B97245" w:rsidP="00D60318">
      <w:pPr>
        <w:jc w:val="center"/>
        <w:rPr>
          <w:sz w:val="28"/>
          <w:szCs w:val="28"/>
        </w:rPr>
      </w:pPr>
    </w:p>
    <w:p w:rsidR="00B97245" w:rsidRPr="00EB526A" w:rsidRDefault="00B97245" w:rsidP="00D60318">
      <w:pPr>
        <w:jc w:val="center"/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Дер. Ежово                          </w:t>
      </w:r>
      <w:r>
        <w:rPr>
          <w:sz w:val="28"/>
          <w:szCs w:val="28"/>
        </w:rPr>
        <w:t xml:space="preserve">                                               18 декабря  2025 </w:t>
      </w:r>
      <w:r w:rsidRPr="00EB526A">
        <w:rPr>
          <w:sz w:val="28"/>
          <w:szCs w:val="28"/>
        </w:rPr>
        <w:t>года</w:t>
      </w:r>
    </w:p>
    <w:p w:rsidR="00B97245" w:rsidRPr="00EB526A" w:rsidRDefault="00B97245" w:rsidP="00D60318">
      <w:pPr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  <w:bookmarkStart w:id="0" w:name="_GoBack"/>
      <w:bookmarkEnd w:id="0"/>
    </w:p>
    <w:p w:rsidR="00B97245" w:rsidRPr="00665CCA" w:rsidRDefault="00B97245" w:rsidP="00B40ECB">
      <w:pPr>
        <w:shd w:val="clear" w:color="000000" w:fill="FFFFFF"/>
        <w:spacing w:before="266"/>
        <w:ind w:left="13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526A">
        <w:rPr>
          <w:sz w:val="28"/>
          <w:szCs w:val="28"/>
        </w:rPr>
        <w:t>Глава Вятского  сельского поселения Омутнинского района Кировской об</w:t>
      </w:r>
      <w:r>
        <w:rPr>
          <w:sz w:val="28"/>
          <w:szCs w:val="28"/>
        </w:rPr>
        <w:t>ласти  Бабкина С.В.</w:t>
      </w:r>
      <w:r w:rsidRPr="00EB526A">
        <w:rPr>
          <w:sz w:val="28"/>
          <w:szCs w:val="28"/>
        </w:rPr>
        <w:t>, в присутствии депутата  Вят</w:t>
      </w:r>
      <w:r>
        <w:rPr>
          <w:sz w:val="28"/>
          <w:szCs w:val="28"/>
        </w:rPr>
        <w:t xml:space="preserve">ской  сельской Думы третьего созыва  Вязовиковой М.В., </w:t>
      </w:r>
      <w:r w:rsidRPr="00EB526A">
        <w:rPr>
          <w:sz w:val="28"/>
          <w:szCs w:val="28"/>
        </w:rPr>
        <w:t>специалиста администрации Вятского сел</w:t>
      </w:r>
      <w:r>
        <w:rPr>
          <w:sz w:val="28"/>
          <w:szCs w:val="28"/>
        </w:rPr>
        <w:t xml:space="preserve">ьского поселения Горбань Ю.Н. </w:t>
      </w:r>
      <w:r w:rsidRPr="00EB526A">
        <w:rPr>
          <w:sz w:val="28"/>
          <w:szCs w:val="28"/>
        </w:rPr>
        <w:t xml:space="preserve">подписал настоящий акт  о том, что решение Вятской сельской Думы от </w:t>
      </w:r>
      <w:r>
        <w:rPr>
          <w:sz w:val="28"/>
          <w:szCs w:val="28"/>
        </w:rPr>
        <w:t>18</w:t>
      </w:r>
      <w:r w:rsidRPr="00EB526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EB526A">
        <w:rPr>
          <w:sz w:val="28"/>
          <w:szCs w:val="28"/>
        </w:rPr>
        <w:t>.</w:t>
      </w:r>
      <w:r>
        <w:rPr>
          <w:sz w:val="28"/>
          <w:szCs w:val="28"/>
        </w:rPr>
        <w:t xml:space="preserve">2025 № 15 </w:t>
      </w:r>
      <w:r w:rsidRPr="00EB526A">
        <w:rPr>
          <w:sz w:val="28"/>
          <w:szCs w:val="28"/>
        </w:rPr>
        <w:t xml:space="preserve"> «</w:t>
      </w:r>
      <w:r w:rsidRPr="00665CCA">
        <w:rPr>
          <w:b/>
          <w:bCs/>
          <w:sz w:val="28"/>
          <w:szCs w:val="28"/>
        </w:rPr>
        <w:t>О передаче части полномочий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по управлению муниципальным имуществом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земельными ресурсами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Омутнинскому муниципальному району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sz w:val="28"/>
          <w:szCs w:val="28"/>
        </w:rPr>
        <w:t>(УМИ и</w:t>
      </w:r>
      <w:r>
        <w:rPr>
          <w:b/>
          <w:sz w:val="28"/>
          <w:szCs w:val="28"/>
        </w:rPr>
        <w:t xml:space="preserve"> ЗР Омутнинского района) на 2026 </w:t>
      </w:r>
      <w:r w:rsidRPr="00665CCA">
        <w:rPr>
          <w:b/>
          <w:sz w:val="28"/>
          <w:szCs w:val="28"/>
        </w:rPr>
        <w:t>год</w:t>
      </w:r>
      <w:r w:rsidRPr="00EB526A">
        <w:rPr>
          <w:sz w:val="28"/>
          <w:szCs w:val="28"/>
        </w:rPr>
        <w:t xml:space="preserve">»,  вывешен для всеобщего ознакомления (обнародован) </w:t>
      </w:r>
      <w:r>
        <w:rPr>
          <w:sz w:val="28"/>
          <w:szCs w:val="28"/>
        </w:rPr>
        <w:t xml:space="preserve"> 18 декабря 2025 </w:t>
      </w:r>
      <w:r w:rsidRPr="00EB526A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  № 14</w:t>
      </w:r>
    </w:p>
    <w:p w:rsidR="00B97245" w:rsidRPr="00EB526A" w:rsidRDefault="00B97245" w:rsidP="00D60318">
      <w:pPr>
        <w:shd w:val="clear" w:color="auto" w:fill="FFFFFF"/>
        <w:spacing w:before="317"/>
        <w:jc w:val="both"/>
        <w:rPr>
          <w:sz w:val="28"/>
          <w:szCs w:val="28"/>
        </w:rPr>
      </w:pPr>
      <w:r w:rsidRPr="00EB526A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</w:t>
      </w:r>
      <w:r>
        <w:rPr>
          <w:sz w:val="28"/>
          <w:szCs w:val="28"/>
        </w:rPr>
        <w:t>, ул. Школьная, 25</w:t>
      </w:r>
      <w:r w:rsidRPr="00EB526A">
        <w:rPr>
          <w:sz w:val="28"/>
          <w:szCs w:val="28"/>
        </w:rPr>
        <w:t>, здание школы.</w:t>
      </w:r>
    </w:p>
    <w:p w:rsidR="00B97245" w:rsidRPr="00EB526A" w:rsidRDefault="00B97245" w:rsidP="00D60318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Глава Вятского сельского поселения                      </w:t>
      </w:r>
      <w:r>
        <w:rPr>
          <w:sz w:val="28"/>
          <w:szCs w:val="28"/>
        </w:rPr>
        <w:t xml:space="preserve">                 С.В. Бабкина</w:t>
      </w:r>
    </w:p>
    <w:p w:rsidR="00B97245" w:rsidRPr="00EB526A" w:rsidRDefault="00B97245" w:rsidP="00D60318">
      <w:pPr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Депутат Вятской  сельской Думы                             </w:t>
      </w:r>
      <w:r>
        <w:rPr>
          <w:sz w:val="28"/>
          <w:szCs w:val="28"/>
        </w:rPr>
        <w:t xml:space="preserve">               М.В. Вязовикова</w:t>
      </w:r>
    </w:p>
    <w:p w:rsidR="00B97245" w:rsidRDefault="00B97245" w:rsidP="00D60318">
      <w:pPr>
        <w:rPr>
          <w:sz w:val="28"/>
          <w:szCs w:val="28"/>
        </w:rPr>
      </w:pPr>
    </w:p>
    <w:p w:rsidR="00B97245" w:rsidRPr="00EB526A" w:rsidRDefault="00B97245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Специалист администрации МО </w:t>
      </w:r>
    </w:p>
    <w:p w:rsidR="00B97245" w:rsidRPr="00EB526A" w:rsidRDefault="00B97245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Вятское сельское поселение                         </w:t>
      </w:r>
      <w:r>
        <w:rPr>
          <w:sz w:val="28"/>
          <w:szCs w:val="28"/>
        </w:rPr>
        <w:t xml:space="preserve">                            Ю.Н. Горбань</w:t>
      </w:r>
    </w:p>
    <w:p w:rsidR="00B97245" w:rsidRDefault="00B97245"/>
    <w:sectPr w:rsidR="00B97245" w:rsidSect="00A5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93303"/>
    <w:multiLevelType w:val="singleLevel"/>
    <w:tmpl w:val="52B93303"/>
    <w:name w:val="Нумерованный список 1"/>
    <w:lvl w:ilvl="0">
      <w:numFmt w:val="bullet"/>
      <w:lvlText w:val="-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667"/>
    <w:rsid w:val="00013D13"/>
    <w:rsid w:val="000212F8"/>
    <w:rsid w:val="00037485"/>
    <w:rsid w:val="0005723B"/>
    <w:rsid w:val="0008016D"/>
    <w:rsid w:val="0009092A"/>
    <w:rsid w:val="000C44F4"/>
    <w:rsid w:val="000E2B23"/>
    <w:rsid w:val="000F00FA"/>
    <w:rsid w:val="00135E44"/>
    <w:rsid w:val="00165355"/>
    <w:rsid w:val="00175416"/>
    <w:rsid w:val="001754ED"/>
    <w:rsid w:val="00190360"/>
    <w:rsid w:val="001A101A"/>
    <w:rsid w:val="001A4692"/>
    <w:rsid w:val="001D0F3B"/>
    <w:rsid w:val="001D7667"/>
    <w:rsid w:val="0022009D"/>
    <w:rsid w:val="00253C5C"/>
    <w:rsid w:val="00276C3E"/>
    <w:rsid w:val="002919EB"/>
    <w:rsid w:val="002B18A5"/>
    <w:rsid w:val="002C3103"/>
    <w:rsid w:val="002C4035"/>
    <w:rsid w:val="002C6086"/>
    <w:rsid w:val="002E3179"/>
    <w:rsid w:val="003155E0"/>
    <w:rsid w:val="00317A48"/>
    <w:rsid w:val="003315AE"/>
    <w:rsid w:val="003702D5"/>
    <w:rsid w:val="00397764"/>
    <w:rsid w:val="003B00EC"/>
    <w:rsid w:val="003F1C02"/>
    <w:rsid w:val="004432C7"/>
    <w:rsid w:val="00487F00"/>
    <w:rsid w:val="004A1B71"/>
    <w:rsid w:val="005610E7"/>
    <w:rsid w:val="005A6EAD"/>
    <w:rsid w:val="005D3952"/>
    <w:rsid w:val="005F5AEE"/>
    <w:rsid w:val="0066033B"/>
    <w:rsid w:val="00665CCA"/>
    <w:rsid w:val="00683DDF"/>
    <w:rsid w:val="006960AF"/>
    <w:rsid w:val="006A5367"/>
    <w:rsid w:val="006A6534"/>
    <w:rsid w:val="006D5C11"/>
    <w:rsid w:val="007069D9"/>
    <w:rsid w:val="00725FF1"/>
    <w:rsid w:val="00736C64"/>
    <w:rsid w:val="00765713"/>
    <w:rsid w:val="00770FC1"/>
    <w:rsid w:val="007C384A"/>
    <w:rsid w:val="007E18AA"/>
    <w:rsid w:val="00836DF1"/>
    <w:rsid w:val="008376E3"/>
    <w:rsid w:val="0088045C"/>
    <w:rsid w:val="00880883"/>
    <w:rsid w:val="008C23A2"/>
    <w:rsid w:val="008C555F"/>
    <w:rsid w:val="008E3B64"/>
    <w:rsid w:val="00932233"/>
    <w:rsid w:val="00940305"/>
    <w:rsid w:val="00982DB0"/>
    <w:rsid w:val="009D784F"/>
    <w:rsid w:val="009F6862"/>
    <w:rsid w:val="00A056F3"/>
    <w:rsid w:val="00A20322"/>
    <w:rsid w:val="00A24314"/>
    <w:rsid w:val="00A32A50"/>
    <w:rsid w:val="00A46AD9"/>
    <w:rsid w:val="00A523C5"/>
    <w:rsid w:val="00A529BE"/>
    <w:rsid w:val="00AB4E0D"/>
    <w:rsid w:val="00AF49E1"/>
    <w:rsid w:val="00B07E61"/>
    <w:rsid w:val="00B22F32"/>
    <w:rsid w:val="00B40ECB"/>
    <w:rsid w:val="00B965A5"/>
    <w:rsid w:val="00B97245"/>
    <w:rsid w:val="00BA6374"/>
    <w:rsid w:val="00BB7EFF"/>
    <w:rsid w:val="00BF06CA"/>
    <w:rsid w:val="00C12F44"/>
    <w:rsid w:val="00C24745"/>
    <w:rsid w:val="00C379B7"/>
    <w:rsid w:val="00C41DC1"/>
    <w:rsid w:val="00C47874"/>
    <w:rsid w:val="00C87353"/>
    <w:rsid w:val="00CA59EC"/>
    <w:rsid w:val="00CB0BE2"/>
    <w:rsid w:val="00CB1AA5"/>
    <w:rsid w:val="00CD424B"/>
    <w:rsid w:val="00CE2B22"/>
    <w:rsid w:val="00D26808"/>
    <w:rsid w:val="00D452B1"/>
    <w:rsid w:val="00D60318"/>
    <w:rsid w:val="00D632DC"/>
    <w:rsid w:val="00DC5F59"/>
    <w:rsid w:val="00DD0E79"/>
    <w:rsid w:val="00DD2FF1"/>
    <w:rsid w:val="00E03528"/>
    <w:rsid w:val="00E77F3F"/>
    <w:rsid w:val="00E90B1A"/>
    <w:rsid w:val="00E93CBE"/>
    <w:rsid w:val="00EB526A"/>
    <w:rsid w:val="00EC3303"/>
    <w:rsid w:val="00ED6976"/>
    <w:rsid w:val="00EF78A7"/>
    <w:rsid w:val="00F83DB7"/>
    <w:rsid w:val="00F85DD4"/>
    <w:rsid w:val="00F867F5"/>
    <w:rsid w:val="00FA6217"/>
    <w:rsid w:val="00FE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18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35E44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3">
    <w:name w:val="s3"/>
    <w:basedOn w:val="DefaultParagraphFont"/>
    <w:uiPriority w:val="99"/>
    <w:rsid w:val="00135E44"/>
    <w:rPr>
      <w:rFonts w:cs="Times New Roman"/>
    </w:rPr>
  </w:style>
  <w:style w:type="character" w:styleId="Hyperlink">
    <w:name w:val="Hyperlink"/>
    <w:basedOn w:val="DefaultParagraphFont"/>
    <w:uiPriority w:val="99"/>
    <w:rsid w:val="00135E4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183</TotalTime>
  <Pages>3</Pages>
  <Words>564</Words>
  <Characters>3217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2023-12-25T05:15:00Z</cp:lastPrinted>
  <dcterms:created xsi:type="dcterms:W3CDTF">2017-12-26T05:39:00Z</dcterms:created>
  <dcterms:modified xsi:type="dcterms:W3CDTF">2025-12-09T11:23:00Z</dcterms:modified>
</cp:coreProperties>
</file>